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0E07F" w14:textId="4D8D71A2" w:rsidR="00BF2237" w:rsidRDefault="00BF2237" w:rsidP="00BF2237">
      <w:pPr>
        <w:pStyle w:val="Heading2"/>
      </w:pPr>
      <w:proofErr w:type="spellStart"/>
      <w:r>
        <w:t>G</w:t>
      </w:r>
      <w:r>
        <w:t>ulbarra</w:t>
      </w:r>
      <w:proofErr w:type="spellEnd"/>
      <w:r>
        <w:t>: Guide to developing an Indigenous evaluation plan</w:t>
      </w:r>
    </w:p>
    <w:p w14:paraId="154E7A13" w14:textId="77777777" w:rsidR="00BF2237" w:rsidRDefault="00BF2237" w:rsidP="00BF2237">
      <w:pPr>
        <w:pStyle w:val="Caption"/>
      </w:pPr>
      <w:r>
        <w:t>September 2024</w:t>
      </w:r>
    </w:p>
    <w:p w14:paraId="7EADE950" w14:textId="77777777" w:rsidR="00BF2237" w:rsidRPr="00BF2237" w:rsidRDefault="00BF2237" w:rsidP="00BF2237">
      <w:pPr>
        <w:pStyle w:val="Quote"/>
        <w:ind w:left="0"/>
        <w:rPr>
          <w:rStyle w:val="IntenseEmphasis"/>
          <w:i/>
          <w:iCs/>
          <w:sz w:val="22"/>
        </w:rPr>
      </w:pPr>
      <w:r w:rsidRPr="00BF2237">
        <w:rPr>
          <w:rStyle w:val="IntenseEmphasis"/>
          <w:i/>
          <w:iCs/>
          <w:sz w:val="22"/>
        </w:rPr>
        <w:t xml:space="preserve">This </w:t>
      </w:r>
      <w:proofErr w:type="spellStart"/>
      <w:r w:rsidRPr="00BF2237">
        <w:rPr>
          <w:rStyle w:val="IntenseEmphasis"/>
          <w:i/>
          <w:iCs/>
          <w:sz w:val="22"/>
        </w:rPr>
        <w:t>Gulbarra</w:t>
      </w:r>
      <w:proofErr w:type="spellEnd"/>
      <w:r w:rsidRPr="00BF2237">
        <w:rPr>
          <w:rStyle w:val="IntenseEmphasis"/>
          <w:i/>
          <w:iCs/>
          <w:sz w:val="22"/>
        </w:rPr>
        <w:t xml:space="preserve"> (understanding) guide will help you develop an evaluation plan for your evaluation. It helps you understand how you will carry out a particular evaluation of a policy or program that involves or effects Aboriginal and Torres Strait Islander people.</w:t>
      </w:r>
    </w:p>
    <w:p w14:paraId="70DCAE07" w14:textId="77777777" w:rsidR="00BF2237" w:rsidRPr="00BF2237" w:rsidRDefault="00BF2237" w:rsidP="00BF2237">
      <w:pPr>
        <w:pStyle w:val="Quote"/>
        <w:ind w:left="0"/>
        <w:rPr>
          <w:rStyle w:val="IntenseEmphasis"/>
          <w:i/>
          <w:iCs/>
          <w:sz w:val="22"/>
        </w:rPr>
      </w:pPr>
      <w:r w:rsidRPr="00BF2237">
        <w:rPr>
          <w:rStyle w:val="IntenseEmphasis"/>
          <w:i/>
          <w:iCs/>
          <w:sz w:val="22"/>
        </w:rPr>
        <w:t xml:space="preserve">This </w:t>
      </w:r>
      <w:proofErr w:type="spellStart"/>
      <w:r w:rsidRPr="00BF2237">
        <w:rPr>
          <w:rStyle w:val="IntenseEmphasis"/>
          <w:i/>
          <w:iCs/>
          <w:sz w:val="22"/>
        </w:rPr>
        <w:t>Gulbarra</w:t>
      </w:r>
      <w:proofErr w:type="spellEnd"/>
      <w:r w:rsidRPr="00BF2237">
        <w:rPr>
          <w:rStyle w:val="IntenseEmphasis"/>
          <w:i/>
          <w:iCs/>
          <w:sz w:val="22"/>
        </w:rPr>
        <w:t xml:space="preserve"> guide is best used after you have used the </w:t>
      </w:r>
      <w:hyperlink r:id="rId11" w:history="1">
        <w:proofErr w:type="spellStart"/>
        <w:r w:rsidRPr="00BF2237">
          <w:rPr>
            <w:rStyle w:val="Hyperlink"/>
            <w:i w:val="0"/>
            <w:iCs w:val="0"/>
            <w:sz w:val="22"/>
          </w:rPr>
          <w:t>Maw</w:t>
        </w:r>
        <w:r w:rsidRPr="00BF2237">
          <w:rPr>
            <w:rStyle w:val="Hyperlink"/>
            <w:i w:val="0"/>
            <w:iCs w:val="0"/>
            <w:sz w:val="22"/>
          </w:rPr>
          <w:t>a</w:t>
        </w:r>
        <w:r w:rsidRPr="00BF2237">
          <w:rPr>
            <w:rStyle w:val="Hyperlink"/>
            <w:i w:val="0"/>
            <w:iCs w:val="0"/>
            <w:sz w:val="22"/>
          </w:rPr>
          <w:t>ng</w:t>
        </w:r>
        <w:proofErr w:type="spellEnd"/>
        <w:r w:rsidRPr="00BF2237">
          <w:rPr>
            <w:rStyle w:val="Hyperlink"/>
            <w:i w:val="0"/>
            <w:iCs w:val="0"/>
            <w:sz w:val="22"/>
          </w:rPr>
          <w:t xml:space="preserve"> </w:t>
        </w:r>
      </w:hyperlink>
      <w:r w:rsidRPr="00BF2237">
        <w:rPr>
          <w:rStyle w:val="IntenseEmphasis"/>
          <w:i/>
          <w:iCs/>
          <w:sz w:val="22"/>
        </w:rPr>
        <w:t xml:space="preserve">guide to developing an Indigenous evaluation framework. That will have set up </w:t>
      </w:r>
      <w:r w:rsidRPr="00BF2237">
        <w:rPr>
          <w:rStyle w:val="IntenseEmphasis"/>
          <w:b/>
          <w:bCs/>
          <w:i/>
          <w:iCs/>
          <w:sz w:val="22"/>
        </w:rPr>
        <w:t>how</w:t>
      </w:r>
      <w:r w:rsidRPr="00BF2237">
        <w:rPr>
          <w:rStyle w:val="IntenseEmphasis"/>
          <w:i/>
          <w:iCs/>
          <w:sz w:val="22"/>
        </w:rPr>
        <w:t xml:space="preserve"> you will approach any evaluation within your organisation – this will guide you as to </w:t>
      </w:r>
      <w:r w:rsidRPr="00BF2237">
        <w:rPr>
          <w:rStyle w:val="IntenseEmphasis"/>
          <w:b/>
          <w:bCs/>
          <w:i/>
          <w:iCs/>
          <w:sz w:val="22"/>
        </w:rPr>
        <w:t>what</w:t>
      </w:r>
      <w:r w:rsidRPr="00BF2237">
        <w:rPr>
          <w:rStyle w:val="IntenseEmphasis"/>
          <w:i/>
          <w:iCs/>
          <w:sz w:val="22"/>
        </w:rPr>
        <w:t xml:space="preserve"> you will do in a particular evaluation. </w:t>
      </w:r>
    </w:p>
    <w:p w14:paraId="5D0D2812" w14:textId="77777777" w:rsidR="00BF2237" w:rsidRPr="00BF2237" w:rsidRDefault="00BF2237" w:rsidP="00BF2237">
      <w:pPr>
        <w:pStyle w:val="Quote"/>
        <w:ind w:left="0"/>
        <w:rPr>
          <w:rStyle w:val="IntenseEmphasis"/>
          <w:i/>
          <w:iCs/>
          <w:sz w:val="22"/>
        </w:rPr>
      </w:pPr>
      <w:r w:rsidRPr="00BF2237">
        <w:rPr>
          <w:rStyle w:val="IntenseEmphasis"/>
          <w:i/>
          <w:iCs/>
          <w:sz w:val="22"/>
        </w:rPr>
        <w:t xml:space="preserve">This template provides a series of prompts to be answered, preferably by the main stakeholders in the evaluation. If more than one group of people is involved, it may take a series of meetings. </w:t>
      </w:r>
    </w:p>
    <w:p w14:paraId="5CC7192C" w14:textId="77777777" w:rsidR="00BF2237" w:rsidRPr="00BF2237" w:rsidRDefault="00BF2237" w:rsidP="00BF2237">
      <w:pPr>
        <w:pStyle w:val="Quote"/>
        <w:ind w:left="0"/>
        <w:rPr>
          <w:rStyle w:val="IntenseEmphasis"/>
          <w:i/>
          <w:iCs/>
          <w:sz w:val="22"/>
        </w:rPr>
      </w:pPr>
      <w:r w:rsidRPr="00BF2237">
        <w:rPr>
          <w:rStyle w:val="IntenseEmphasis"/>
          <w:i/>
          <w:iCs/>
          <w:sz w:val="22"/>
        </w:rPr>
        <w:t>The plan has four elements – agreement-making, gathering, sorting and sharing. You can work through them one at a time.</w:t>
      </w:r>
    </w:p>
    <w:p w14:paraId="5D1D96A2" w14:textId="77777777" w:rsidR="00BF2237" w:rsidRPr="004A42EA" w:rsidRDefault="00BF2237" w:rsidP="00BF2237">
      <w:pPr>
        <w:pStyle w:val="Caption"/>
      </w:pPr>
      <w:r w:rsidRPr="004A42EA">
        <w:t>Figure 1: Yulang’s four elements of evaluation</w:t>
      </w:r>
    </w:p>
    <w:p w14:paraId="5328A309" w14:textId="77777777" w:rsidR="00BF2237" w:rsidRPr="0044286D" w:rsidRDefault="00BF2237" w:rsidP="00BF2237">
      <w:pPr>
        <w:jc w:val="center"/>
      </w:pPr>
      <w:r>
        <w:rPr>
          <w:rStyle w:val="IntenseEmphasis"/>
          <w:noProof/>
        </w:rPr>
        <w:drawing>
          <wp:inline distT="0" distB="0" distL="0" distR="0" wp14:anchorId="0C34B5E4" wp14:editId="5D32A11A">
            <wp:extent cx="4797778" cy="3238500"/>
            <wp:effectExtent l="0" t="0" r="3175" b="0"/>
            <wp:docPr id="139115187" name="Picture 4" descr="A diagram of different types of objec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15187" name="Picture 4" descr="A diagram of different types of objec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889" cy="324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37678" w14:textId="77777777" w:rsidR="00BF2237" w:rsidRDefault="00BF2237" w:rsidP="00BF2237">
      <w:pPr>
        <w:pStyle w:val="Heading3"/>
      </w:pPr>
      <w:r>
        <w:lastRenderedPageBreak/>
        <w:t xml:space="preserve">Agreement-making </w:t>
      </w:r>
      <w:r>
        <w:rPr>
          <w:noProof/>
        </w:rPr>
        <w:drawing>
          <wp:inline distT="0" distB="0" distL="0" distR="0" wp14:anchorId="7A5B41E7" wp14:editId="19FC247F">
            <wp:extent cx="123825" cy="488295"/>
            <wp:effectExtent l="0" t="0" r="0" b="7620"/>
            <wp:docPr id="689228814" name="Picture 4" descr="A black and yellow rectangula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228814" name="Picture 4" descr="A black and yellow rectangular objec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4619" cy="491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4D081" w14:textId="77777777" w:rsidR="00BF2237" w:rsidRDefault="00BF2237" w:rsidP="00BF2237">
      <w:pPr>
        <w:rPr>
          <w:rStyle w:val="IntenseEmphasis"/>
        </w:rPr>
      </w:pPr>
      <w:r w:rsidRPr="00A11278">
        <w:rPr>
          <w:rStyle w:val="IntenseEmphasis"/>
        </w:rPr>
        <w:t>This section describes a shared agreement about the principles, practices and context of the evaluation framework.</w:t>
      </w:r>
      <w:r>
        <w:rPr>
          <w:rStyle w:val="IntenseEmphasis"/>
        </w:rPr>
        <w:t xml:space="preserve"> Write your answer in the space under each question.</w:t>
      </w:r>
    </w:p>
    <w:p w14:paraId="091FC8D2" w14:textId="77777777" w:rsidR="00BF2237" w:rsidRDefault="00BF2237" w:rsidP="00BF2237">
      <w:pPr>
        <w:rPr>
          <w:rStyle w:val="IntenseEmphasis"/>
        </w:rPr>
      </w:pPr>
      <w:r>
        <w:rPr>
          <w:rStyle w:val="IntenseEmphasis"/>
        </w:rPr>
        <w:t xml:space="preserve">Using </w:t>
      </w:r>
      <w:proofErr w:type="spellStart"/>
      <w:r>
        <w:rPr>
          <w:rStyle w:val="IntenseEmphasis"/>
        </w:rPr>
        <w:t>Mawang</w:t>
      </w:r>
      <w:proofErr w:type="spellEnd"/>
      <w:r>
        <w:rPr>
          <w:rStyle w:val="IntenseEmphasis"/>
        </w:rPr>
        <w:t xml:space="preserve">, you will already have described: </w:t>
      </w:r>
    </w:p>
    <w:p w14:paraId="2367DFC1" w14:textId="77777777" w:rsidR="00BF2237" w:rsidRDefault="00BF2237" w:rsidP="00BF2237">
      <w:pPr>
        <w:pStyle w:val="ListBullet"/>
        <w:spacing w:before="120" w:after="120" w:line="276" w:lineRule="auto"/>
        <w:ind w:left="1077" w:hanging="360"/>
        <w:contextualSpacing/>
        <w:rPr>
          <w:rStyle w:val="IntenseEmphasis"/>
        </w:rPr>
      </w:pPr>
      <w:r>
        <w:rPr>
          <w:rStyle w:val="IntenseEmphasis"/>
        </w:rPr>
        <w:t>the purpose of the evaluation</w:t>
      </w:r>
    </w:p>
    <w:p w14:paraId="62FFC32E" w14:textId="77777777" w:rsidR="00BF2237" w:rsidRDefault="00BF2237" w:rsidP="00BF2237">
      <w:pPr>
        <w:pStyle w:val="ListBullet"/>
        <w:spacing w:before="120" w:after="120" w:line="276" w:lineRule="auto"/>
        <w:ind w:left="1077" w:hanging="360"/>
        <w:contextualSpacing/>
        <w:rPr>
          <w:rStyle w:val="IntenseEmphasis"/>
        </w:rPr>
      </w:pPr>
      <w:r>
        <w:rPr>
          <w:rStyle w:val="IntenseEmphasis"/>
        </w:rPr>
        <w:t xml:space="preserve">the principles to be enacted </w:t>
      </w:r>
    </w:p>
    <w:p w14:paraId="08EFB446" w14:textId="77777777" w:rsidR="00BF2237" w:rsidRDefault="00BF2237" w:rsidP="00BF2237">
      <w:pPr>
        <w:pStyle w:val="ListBullet"/>
        <w:spacing w:before="120" w:after="120" w:line="276" w:lineRule="auto"/>
        <w:ind w:left="1077" w:hanging="360"/>
        <w:contextualSpacing/>
        <w:rPr>
          <w:rStyle w:val="IntenseEmphasis"/>
        </w:rPr>
      </w:pPr>
      <w:r>
        <w:rPr>
          <w:rStyle w:val="IntenseEmphasis"/>
        </w:rPr>
        <w:t xml:space="preserve">the guidelines to be </w:t>
      </w:r>
      <w:proofErr w:type="gramStart"/>
      <w:r>
        <w:rPr>
          <w:rStyle w:val="IntenseEmphasis"/>
        </w:rPr>
        <w:t>taken into account</w:t>
      </w:r>
      <w:proofErr w:type="gramEnd"/>
    </w:p>
    <w:p w14:paraId="6EE39EDE" w14:textId="77777777" w:rsidR="00BF2237" w:rsidRDefault="00BF2237" w:rsidP="00BF2237">
      <w:pPr>
        <w:pStyle w:val="ListBullet"/>
        <w:spacing w:before="120" w:after="120" w:line="276" w:lineRule="auto"/>
        <w:ind w:left="1077" w:hanging="360"/>
        <w:contextualSpacing/>
        <w:rPr>
          <w:rStyle w:val="IntenseEmphasis"/>
        </w:rPr>
      </w:pPr>
      <w:r>
        <w:rPr>
          <w:rStyle w:val="IntenseEmphasis"/>
        </w:rPr>
        <w:t>how Aboriginal and Torres Strait Islander ways of knowing, being and doing are embedded</w:t>
      </w:r>
    </w:p>
    <w:p w14:paraId="2D52A8C1" w14:textId="77777777" w:rsidR="00BF2237" w:rsidRDefault="00BF2237" w:rsidP="00BF2237">
      <w:pPr>
        <w:pStyle w:val="ListBullet"/>
        <w:spacing w:before="120" w:after="120" w:line="276" w:lineRule="auto"/>
        <w:ind w:left="1077" w:hanging="360"/>
        <w:contextualSpacing/>
        <w:rPr>
          <w:rStyle w:val="IntenseEmphasis"/>
        </w:rPr>
      </w:pPr>
      <w:r>
        <w:rPr>
          <w:rStyle w:val="IntenseEmphasis"/>
        </w:rPr>
        <w:t>how the priorities, objectives and strategies of Aboriginal and Torres Strait Islander communities involved will be supported</w:t>
      </w:r>
    </w:p>
    <w:p w14:paraId="5720C290" w14:textId="77777777" w:rsidR="00BF2237" w:rsidRDefault="00BF2237" w:rsidP="00BF2237">
      <w:pPr>
        <w:pStyle w:val="ListBullet"/>
        <w:spacing w:before="120" w:after="120" w:line="276" w:lineRule="auto"/>
        <w:ind w:left="1077" w:hanging="360"/>
        <w:contextualSpacing/>
        <w:rPr>
          <w:rStyle w:val="IntenseEmphasis"/>
        </w:rPr>
      </w:pPr>
      <w:r>
        <w:rPr>
          <w:rStyle w:val="IntenseEmphasis"/>
        </w:rPr>
        <w:t>how Aboriginal and Torres Strait Islander peoples’ right to self-determination will be supported</w:t>
      </w:r>
    </w:p>
    <w:p w14:paraId="1ED4EEF9" w14:textId="77777777" w:rsidR="00BF2237" w:rsidRDefault="00BF2237" w:rsidP="00BF2237">
      <w:pPr>
        <w:pStyle w:val="ListBullet"/>
        <w:spacing w:before="120" w:after="120" w:line="276" w:lineRule="auto"/>
        <w:ind w:left="1077" w:hanging="360"/>
        <w:contextualSpacing/>
        <w:rPr>
          <w:rStyle w:val="IntenseEmphasis"/>
        </w:rPr>
      </w:pPr>
      <w:r>
        <w:rPr>
          <w:rStyle w:val="IntenseEmphasis"/>
        </w:rPr>
        <w:t>how Indigenous data sovereignty and governance will be enacted</w:t>
      </w:r>
    </w:p>
    <w:p w14:paraId="69E08612" w14:textId="77777777" w:rsidR="00BF2237" w:rsidRDefault="00BF2237" w:rsidP="00BF2237">
      <w:pPr>
        <w:pStyle w:val="ListBullet"/>
        <w:spacing w:before="120" w:after="120" w:line="276" w:lineRule="auto"/>
        <w:ind w:left="1077" w:hanging="360"/>
        <w:contextualSpacing/>
        <w:rPr>
          <w:rStyle w:val="IntenseEmphasis"/>
        </w:rPr>
      </w:pPr>
      <w:r>
        <w:rPr>
          <w:rStyle w:val="IntenseEmphasis"/>
        </w:rPr>
        <w:t xml:space="preserve">how power differentials will be </w:t>
      </w:r>
      <w:proofErr w:type="gramStart"/>
      <w:r>
        <w:rPr>
          <w:rStyle w:val="IntenseEmphasis"/>
        </w:rPr>
        <w:t>taken into account</w:t>
      </w:r>
      <w:proofErr w:type="gramEnd"/>
    </w:p>
    <w:p w14:paraId="6584428B" w14:textId="77777777" w:rsidR="00BF2237" w:rsidRPr="00E35B9C" w:rsidRDefault="00BF2237" w:rsidP="00BF2237">
      <w:pPr>
        <w:pStyle w:val="ListBullet"/>
        <w:spacing w:before="120" w:after="120" w:line="276" w:lineRule="auto"/>
        <w:ind w:left="1077" w:hanging="360"/>
        <w:contextualSpacing/>
        <w:rPr>
          <w:rStyle w:val="IntenseEmphasis"/>
        </w:rPr>
      </w:pPr>
      <w:r>
        <w:rPr>
          <w:rStyle w:val="IntenseEmphasis"/>
        </w:rPr>
        <w:t xml:space="preserve">to </w:t>
      </w:r>
      <w:r w:rsidRPr="00E35B9C">
        <w:rPr>
          <w:rStyle w:val="IntenseEmphasis"/>
        </w:rPr>
        <w:t>What will be done to ensure that any evaluation takes place in accordance with anti-discrimination legislation and is actively anti-racist in practice, supported by cultural safe practices?</w:t>
      </w:r>
    </w:p>
    <w:p w14:paraId="1DF9BED1" w14:textId="77777777" w:rsidR="00BF2237" w:rsidRPr="00E35B9C" w:rsidRDefault="00BF2237" w:rsidP="00BF2237">
      <w:pPr>
        <w:pStyle w:val="ListBullet"/>
        <w:spacing w:before="120" w:after="120" w:line="276" w:lineRule="auto"/>
        <w:ind w:left="1077" w:hanging="360"/>
        <w:contextualSpacing/>
        <w:rPr>
          <w:rStyle w:val="IntenseEmphasis"/>
        </w:rPr>
      </w:pPr>
      <w:r w:rsidRPr="00E35B9C">
        <w:rPr>
          <w:rStyle w:val="IntenseEmphasis"/>
        </w:rPr>
        <w:t>How will further decisions about this evaluation framework be made?</w:t>
      </w:r>
    </w:p>
    <w:p w14:paraId="111A161F" w14:textId="77777777" w:rsidR="00BF2237" w:rsidRDefault="00BF2237" w:rsidP="00BF2237">
      <w:pPr>
        <w:rPr>
          <w:rStyle w:val="IntenseEmphasis"/>
        </w:rPr>
      </w:pPr>
      <w:r>
        <w:rPr>
          <w:rStyle w:val="IntenseEmphasis"/>
        </w:rPr>
        <w:t>Now please answer the following questions.</w:t>
      </w:r>
    </w:p>
    <w:p w14:paraId="30CF4D99" w14:textId="77777777" w:rsidR="00BF2237" w:rsidRDefault="00BF2237" w:rsidP="00BF2237">
      <w:pPr>
        <w:rPr>
          <w:rStyle w:val="IntenseEmphasi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8"/>
      </w:tblGrid>
      <w:tr w:rsidR="00BF2237" w:rsidRPr="00BF2237" w14:paraId="161DB99C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1BE0B21D" w14:textId="77777777" w:rsidR="00BF2237" w:rsidRPr="00BF2237" w:rsidRDefault="00BF2237" w:rsidP="00BF2237">
            <w:pPr>
              <w:rPr>
                <w:b/>
                <w:bCs/>
              </w:rPr>
            </w:pPr>
            <w:r w:rsidRPr="00BF2237">
              <w:rPr>
                <w:b/>
                <w:bCs/>
              </w:rPr>
              <w:t>Who are the parties to this evaluation?</w:t>
            </w:r>
          </w:p>
        </w:tc>
      </w:tr>
      <w:tr w:rsidR="00BF2237" w:rsidRPr="004D7C10" w14:paraId="2AF986FC" w14:textId="77777777" w:rsidTr="00D46E61">
        <w:tc>
          <w:tcPr>
            <w:tcW w:w="9918" w:type="dxa"/>
          </w:tcPr>
          <w:p w14:paraId="0D665C8F" w14:textId="77777777" w:rsidR="00BF2237" w:rsidRPr="0042742B" w:rsidRDefault="00BF2237" w:rsidP="00BF2237"/>
        </w:tc>
      </w:tr>
      <w:tr w:rsidR="00BF2237" w:rsidRPr="00BF2237" w14:paraId="6AD97DDB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41BC2B64" w14:textId="77777777" w:rsidR="00BF2237" w:rsidRPr="00BF2237" w:rsidRDefault="00BF2237" w:rsidP="00BF2237">
            <w:pPr>
              <w:rPr>
                <w:b/>
                <w:bCs/>
              </w:rPr>
            </w:pPr>
            <w:r w:rsidRPr="00BF2237">
              <w:rPr>
                <w:b/>
                <w:bCs/>
              </w:rPr>
              <w:t>What is covered by this evaluation, and what is not?</w:t>
            </w:r>
          </w:p>
        </w:tc>
      </w:tr>
      <w:tr w:rsidR="00BF2237" w:rsidRPr="004D7C10" w14:paraId="000F461B" w14:textId="77777777" w:rsidTr="00D46E61">
        <w:tc>
          <w:tcPr>
            <w:tcW w:w="9918" w:type="dxa"/>
          </w:tcPr>
          <w:p w14:paraId="34BE354B" w14:textId="77777777" w:rsidR="00BF2237" w:rsidRPr="0042742B" w:rsidRDefault="00BF2237" w:rsidP="00BF2237"/>
        </w:tc>
      </w:tr>
      <w:tr w:rsidR="00BF2237" w:rsidRPr="00BF2237" w14:paraId="7A4FAE63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650134B3" w14:textId="77777777" w:rsidR="00BF2237" w:rsidRPr="00BF2237" w:rsidRDefault="00BF2237" w:rsidP="00BF2237">
            <w:pPr>
              <w:rPr>
                <w:b/>
                <w:bCs/>
              </w:rPr>
            </w:pPr>
            <w:r w:rsidRPr="00BF2237">
              <w:rPr>
                <w:b/>
                <w:bCs/>
              </w:rPr>
              <w:t>How will Aboriginal and Torres Strait Islander ways of knowing, being and doing be embedded from program/project leadership to organisational management?</w:t>
            </w:r>
          </w:p>
        </w:tc>
      </w:tr>
      <w:tr w:rsidR="00BF2237" w:rsidRPr="00703882" w14:paraId="424D52B6" w14:textId="77777777" w:rsidTr="00D46E61">
        <w:tc>
          <w:tcPr>
            <w:tcW w:w="9918" w:type="dxa"/>
          </w:tcPr>
          <w:p w14:paraId="5DE20100" w14:textId="77777777" w:rsidR="00BF2237" w:rsidRPr="00703882" w:rsidRDefault="00BF2237" w:rsidP="00BF2237"/>
        </w:tc>
      </w:tr>
      <w:tr w:rsidR="00BF2237" w:rsidRPr="00BF2237" w14:paraId="41AC3602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2B6AF7AB" w14:textId="77777777" w:rsidR="00BF2237" w:rsidRPr="00BF2237" w:rsidRDefault="00BF2237" w:rsidP="00BF2237">
            <w:pPr>
              <w:rPr>
                <w:b/>
                <w:bCs/>
              </w:rPr>
            </w:pPr>
            <w:r w:rsidRPr="00BF2237">
              <w:rPr>
                <w:b/>
                <w:bCs/>
              </w:rPr>
              <w:t>How will the priorities, objectives and strategies of Aboriginal and Torres Strait Islander community partners be supported in any evaluation?</w:t>
            </w:r>
          </w:p>
        </w:tc>
      </w:tr>
      <w:tr w:rsidR="00BF2237" w:rsidRPr="00703882" w14:paraId="62878A7D" w14:textId="77777777" w:rsidTr="00D46E61">
        <w:tc>
          <w:tcPr>
            <w:tcW w:w="9918" w:type="dxa"/>
          </w:tcPr>
          <w:p w14:paraId="06A0D13B" w14:textId="77777777" w:rsidR="00BF2237" w:rsidRPr="00703882" w:rsidRDefault="00BF2237" w:rsidP="00BF2237"/>
        </w:tc>
      </w:tr>
      <w:tr w:rsidR="00BF2237" w:rsidRPr="00BF2237" w14:paraId="0DC64CB4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04D8D73F" w14:textId="77777777" w:rsidR="00BF2237" w:rsidRPr="00BF2237" w:rsidRDefault="00BF2237" w:rsidP="00BF2237">
            <w:pPr>
              <w:rPr>
                <w:b/>
                <w:bCs/>
              </w:rPr>
            </w:pPr>
            <w:r w:rsidRPr="00BF2237">
              <w:rPr>
                <w:b/>
                <w:bCs/>
              </w:rPr>
              <w:t>How does this evaluation consider workforce development and capacity building?</w:t>
            </w:r>
          </w:p>
        </w:tc>
      </w:tr>
      <w:tr w:rsidR="00BF2237" w:rsidRPr="00C562DC" w14:paraId="479C966E" w14:textId="77777777" w:rsidTr="00D46E61">
        <w:tc>
          <w:tcPr>
            <w:tcW w:w="9918" w:type="dxa"/>
          </w:tcPr>
          <w:p w14:paraId="0B794D71" w14:textId="77777777" w:rsidR="00BF2237" w:rsidRPr="00C562DC" w:rsidRDefault="00BF2237" w:rsidP="00BF2237"/>
        </w:tc>
      </w:tr>
      <w:tr w:rsidR="00BF2237" w:rsidRPr="00BF2237" w14:paraId="10A2344F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5D43E482" w14:textId="77777777" w:rsidR="00BF2237" w:rsidRPr="00BF2237" w:rsidRDefault="00BF2237" w:rsidP="00BF2237">
            <w:pPr>
              <w:rPr>
                <w:b/>
                <w:bCs/>
              </w:rPr>
            </w:pPr>
            <w:r w:rsidRPr="00BF2237">
              <w:rPr>
                <w:b/>
                <w:bCs/>
              </w:rPr>
              <w:lastRenderedPageBreak/>
              <w:t>How does this evaluation consider truth telling and healing?</w:t>
            </w:r>
          </w:p>
        </w:tc>
      </w:tr>
      <w:tr w:rsidR="00BF2237" w:rsidRPr="00C562DC" w14:paraId="336963D2" w14:textId="77777777" w:rsidTr="00D46E61">
        <w:tc>
          <w:tcPr>
            <w:tcW w:w="9918" w:type="dxa"/>
          </w:tcPr>
          <w:p w14:paraId="39BD6F73" w14:textId="77777777" w:rsidR="00BF2237" w:rsidRPr="00C562DC" w:rsidRDefault="00BF2237" w:rsidP="00BF2237"/>
        </w:tc>
      </w:tr>
      <w:tr w:rsidR="00BF2237" w:rsidRPr="00BF2237" w14:paraId="181BDDEE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6D274F58" w14:textId="77777777" w:rsidR="00BF2237" w:rsidRPr="00BF2237" w:rsidRDefault="00BF2237" w:rsidP="00BF2237">
            <w:pPr>
              <w:rPr>
                <w:b/>
                <w:bCs/>
              </w:rPr>
            </w:pPr>
            <w:r w:rsidRPr="00BF2237">
              <w:rPr>
                <w:b/>
                <w:bCs/>
              </w:rPr>
              <w:t>How does this evaluation strengthen relationships between Indigenous people?</w:t>
            </w:r>
          </w:p>
        </w:tc>
      </w:tr>
      <w:tr w:rsidR="00BF2237" w:rsidRPr="00C562DC" w14:paraId="0D0751F3" w14:textId="77777777" w:rsidTr="00D46E61">
        <w:tc>
          <w:tcPr>
            <w:tcW w:w="9918" w:type="dxa"/>
          </w:tcPr>
          <w:p w14:paraId="001DA9CA" w14:textId="77777777" w:rsidR="00BF2237" w:rsidRPr="00C562DC" w:rsidRDefault="00BF2237" w:rsidP="00BF2237"/>
        </w:tc>
      </w:tr>
      <w:tr w:rsidR="00BF2237" w:rsidRPr="00BF2237" w14:paraId="5650F45E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6CDF8728" w14:textId="77777777" w:rsidR="00BF2237" w:rsidRPr="00BF2237" w:rsidRDefault="00BF2237" w:rsidP="00BF2237">
            <w:pPr>
              <w:rPr>
                <w:b/>
                <w:bCs/>
              </w:rPr>
            </w:pPr>
            <w:r w:rsidRPr="00BF2237">
              <w:rPr>
                <w:b/>
                <w:bCs/>
              </w:rPr>
              <w:t>How does this evaluation strengthen relationships to culture and to Country?</w:t>
            </w:r>
          </w:p>
        </w:tc>
      </w:tr>
      <w:tr w:rsidR="00BF2237" w:rsidRPr="00C562DC" w14:paraId="0CC0F934" w14:textId="77777777" w:rsidTr="00D46E61">
        <w:tc>
          <w:tcPr>
            <w:tcW w:w="9918" w:type="dxa"/>
          </w:tcPr>
          <w:p w14:paraId="7ABBABF6" w14:textId="77777777" w:rsidR="00BF2237" w:rsidRPr="00C562DC" w:rsidRDefault="00BF2237" w:rsidP="00BF2237"/>
        </w:tc>
      </w:tr>
      <w:tr w:rsidR="00BF2237" w:rsidRPr="00BF2237" w14:paraId="3C65C82B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6224E4AE" w14:textId="77777777" w:rsidR="00BF2237" w:rsidRPr="00BF2237" w:rsidRDefault="00BF2237" w:rsidP="00BF2237">
            <w:pPr>
              <w:rPr>
                <w:b/>
                <w:bCs/>
              </w:rPr>
            </w:pPr>
            <w:r w:rsidRPr="00BF2237">
              <w:rPr>
                <w:b/>
                <w:bCs/>
              </w:rPr>
              <w:t>What process was followed to reach this shared understanding?</w:t>
            </w:r>
          </w:p>
        </w:tc>
      </w:tr>
      <w:tr w:rsidR="00BF2237" w:rsidRPr="00C562DC" w14:paraId="171404B2" w14:textId="77777777" w:rsidTr="00D46E61">
        <w:tc>
          <w:tcPr>
            <w:tcW w:w="9918" w:type="dxa"/>
          </w:tcPr>
          <w:p w14:paraId="27BCF51C" w14:textId="77777777" w:rsidR="00BF2237" w:rsidRPr="00C562DC" w:rsidRDefault="00BF2237" w:rsidP="00BF2237"/>
        </w:tc>
      </w:tr>
      <w:tr w:rsidR="00BF2237" w:rsidRPr="00BF2237" w14:paraId="35E3115E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7604EC1D" w14:textId="77777777" w:rsidR="00BF2237" w:rsidRPr="00BF2237" w:rsidRDefault="00BF2237" w:rsidP="00BF2237">
            <w:pPr>
              <w:rPr>
                <w:b/>
                <w:bCs/>
              </w:rPr>
            </w:pPr>
            <w:r w:rsidRPr="00BF2237">
              <w:rPr>
                <w:b/>
                <w:bCs/>
              </w:rPr>
              <w:t>What governance arrangement exists for this evaluation?</w:t>
            </w:r>
          </w:p>
        </w:tc>
      </w:tr>
      <w:tr w:rsidR="00BF2237" w:rsidRPr="00C562DC" w14:paraId="131780EF" w14:textId="77777777" w:rsidTr="00D46E61">
        <w:tc>
          <w:tcPr>
            <w:tcW w:w="9918" w:type="dxa"/>
          </w:tcPr>
          <w:p w14:paraId="631E0E4D" w14:textId="77777777" w:rsidR="00BF2237" w:rsidRDefault="00BF2237" w:rsidP="00BF2237"/>
        </w:tc>
      </w:tr>
      <w:tr w:rsidR="00BF2237" w:rsidRPr="00BF2237" w14:paraId="06830CCE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07BA05F4" w14:textId="77777777" w:rsidR="00BF2237" w:rsidRPr="00BF2237" w:rsidRDefault="00BF2237" w:rsidP="00BF2237">
            <w:pPr>
              <w:rPr>
                <w:b/>
                <w:bCs/>
              </w:rPr>
            </w:pPr>
            <w:r w:rsidRPr="00BF2237">
              <w:rPr>
                <w:b/>
                <w:bCs/>
              </w:rPr>
              <w:t>Please provide positionality statements for each person involved in this evaluation, including in design, data collection, analysis and interpretation</w:t>
            </w:r>
          </w:p>
        </w:tc>
      </w:tr>
      <w:tr w:rsidR="00BF2237" w:rsidRPr="00C562DC" w14:paraId="40315D91" w14:textId="77777777" w:rsidTr="00D46E61">
        <w:tc>
          <w:tcPr>
            <w:tcW w:w="9918" w:type="dxa"/>
          </w:tcPr>
          <w:p w14:paraId="6C8EDFEC" w14:textId="77777777" w:rsidR="00BF2237" w:rsidRPr="00C562DC" w:rsidRDefault="00BF2237" w:rsidP="00BF2237"/>
        </w:tc>
      </w:tr>
      <w:tr w:rsidR="00BF2237" w:rsidRPr="00BF2237" w14:paraId="51DFFBF9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40DF4ED4" w14:textId="77777777" w:rsidR="00BF2237" w:rsidRPr="00BF2237" w:rsidRDefault="00BF2237" w:rsidP="00BF2237">
            <w:pPr>
              <w:rPr>
                <w:b/>
                <w:bCs/>
              </w:rPr>
            </w:pPr>
            <w:r w:rsidRPr="00BF2237">
              <w:rPr>
                <w:b/>
                <w:bCs/>
              </w:rPr>
              <w:t>What critical reflection tool/s will be used?</w:t>
            </w:r>
          </w:p>
        </w:tc>
      </w:tr>
      <w:tr w:rsidR="00BF2237" w:rsidRPr="00C562DC" w14:paraId="58F7C76F" w14:textId="77777777" w:rsidTr="00D46E61">
        <w:tc>
          <w:tcPr>
            <w:tcW w:w="9918" w:type="dxa"/>
          </w:tcPr>
          <w:p w14:paraId="18D25AF2" w14:textId="77777777" w:rsidR="00BF2237" w:rsidRPr="00C562DC" w:rsidRDefault="00BF2237" w:rsidP="00BF2237"/>
        </w:tc>
      </w:tr>
    </w:tbl>
    <w:p w14:paraId="34AADF24" w14:textId="77777777" w:rsidR="00BF2237" w:rsidRDefault="00BF2237" w:rsidP="00BF2237">
      <w:pPr>
        <w:pStyle w:val="Heading3"/>
      </w:pPr>
      <w:r>
        <w:t xml:space="preserve">Gathering </w:t>
      </w:r>
      <w:r>
        <w:rPr>
          <w:noProof/>
        </w:rPr>
        <w:drawing>
          <wp:inline distT="0" distB="0" distL="0" distR="0" wp14:anchorId="7910CD10" wp14:editId="1497D01B">
            <wp:extent cx="241602" cy="504825"/>
            <wp:effectExtent l="0" t="0" r="6350" b="0"/>
            <wp:docPr id="598362409" name="Picture 5" descr="A brown oval object with black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362409" name="Picture 5" descr="A brown oval object with black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4600" cy="511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F3E8C" w14:textId="77777777" w:rsidR="00BF2237" w:rsidRPr="00063701" w:rsidRDefault="00BF2237" w:rsidP="00BF2237">
      <w:pPr>
        <w:rPr>
          <w:rStyle w:val="IntenseEmphasis"/>
        </w:rPr>
      </w:pPr>
      <w:r w:rsidRPr="00063701">
        <w:rPr>
          <w:rStyle w:val="IntenseEmphasis"/>
        </w:rPr>
        <w:t>This section provides a broad summary of the requirement</w:t>
      </w:r>
      <w:r>
        <w:rPr>
          <w:rStyle w:val="IntenseEmphasis"/>
        </w:rPr>
        <w:t>s</w:t>
      </w:r>
      <w:r w:rsidRPr="00063701">
        <w:rPr>
          <w:rStyle w:val="IntenseEmphasis"/>
        </w:rPr>
        <w:t xml:space="preserve"> of an evaluation plan. </w:t>
      </w:r>
      <w:r w:rsidRPr="00A8128F">
        <w:rPr>
          <w:i/>
          <w:iCs/>
          <w:color w:val="7D2B3F" w:themeColor="accent1" w:themeShade="BF"/>
        </w:rPr>
        <w:t>Write your answer in the space under each question.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8"/>
      </w:tblGrid>
      <w:tr w:rsidR="00BF2237" w:rsidRPr="00BF2237" w14:paraId="081E304F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074F4BDE" w14:textId="77777777" w:rsidR="00BF2237" w:rsidRPr="00BF2237" w:rsidRDefault="00BF2237" w:rsidP="00BF2237">
            <w:pPr>
              <w:rPr>
                <w:b/>
                <w:bCs/>
              </w:rPr>
            </w:pPr>
            <w:r w:rsidRPr="00BF2237">
              <w:rPr>
                <w:b/>
                <w:bCs/>
              </w:rPr>
              <w:t>What is the specific, measurable, achievable, realistic and time-bound aim of this evaluation?</w:t>
            </w:r>
          </w:p>
        </w:tc>
      </w:tr>
      <w:tr w:rsidR="00BF2237" w:rsidRPr="00C562DC" w14:paraId="1218D0F4" w14:textId="77777777" w:rsidTr="00D46E61">
        <w:tc>
          <w:tcPr>
            <w:tcW w:w="9918" w:type="dxa"/>
          </w:tcPr>
          <w:p w14:paraId="09300412" w14:textId="77777777" w:rsidR="00BF2237" w:rsidRPr="00C562DC" w:rsidRDefault="00BF2237" w:rsidP="00BF2237"/>
        </w:tc>
      </w:tr>
      <w:tr w:rsidR="00BF2237" w:rsidRPr="00BF2237" w14:paraId="0200A140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5D14CCC6" w14:textId="77777777" w:rsidR="00BF2237" w:rsidRPr="00BF2237" w:rsidRDefault="00BF2237" w:rsidP="00BF2237">
            <w:pPr>
              <w:rPr>
                <w:b/>
                <w:bCs/>
              </w:rPr>
            </w:pPr>
            <w:r w:rsidRPr="00BF2237">
              <w:rPr>
                <w:b/>
                <w:bCs/>
              </w:rPr>
              <w:t xml:space="preserve">What is the objective of this evaluation? </w:t>
            </w:r>
          </w:p>
        </w:tc>
      </w:tr>
      <w:tr w:rsidR="00BF2237" w:rsidRPr="00C562DC" w14:paraId="66D01C51" w14:textId="77777777" w:rsidTr="00D46E61">
        <w:tc>
          <w:tcPr>
            <w:tcW w:w="9918" w:type="dxa"/>
          </w:tcPr>
          <w:p w14:paraId="6D36B524" w14:textId="77777777" w:rsidR="00BF2237" w:rsidRPr="00C562DC" w:rsidRDefault="00BF2237" w:rsidP="00BF2237"/>
        </w:tc>
      </w:tr>
      <w:tr w:rsidR="00BF2237" w:rsidRPr="00BF2237" w14:paraId="6C1E181D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58DB321B" w14:textId="77777777" w:rsidR="00BF2237" w:rsidRPr="00BF2237" w:rsidRDefault="00BF2237" w:rsidP="00BF2237">
            <w:pPr>
              <w:rPr>
                <w:b/>
                <w:bCs/>
              </w:rPr>
            </w:pPr>
            <w:r w:rsidRPr="00BF2237">
              <w:rPr>
                <w:b/>
                <w:bCs/>
              </w:rPr>
              <w:t xml:space="preserve">How will the perspectives of participants or end-users, as well as that of the organisation, be </w:t>
            </w:r>
            <w:proofErr w:type="gramStart"/>
            <w:r w:rsidRPr="00BF2237">
              <w:rPr>
                <w:b/>
                <w:bCs/>
              </w:rPr>
              <w:t>taken into account</w:t>
            </w:r>
            <w:proofErr w:type="gramEnd"/>
            <w:r w:rsidRPr="00BF2237">
              <w:rPr>
                <w:b/>
                <w:bCs/>
              </w:rPr>
              <w:t>?</w:t>
            </w:r>
          </w:p>
        </w:tc>
      </w:tr>
      <w:tr w:rsidR="00BF2237" w:rsidRPr="00C562DC" w14:paraId="02EB21EF" w14:textId="77777777" w:rsidTr="00D46E61">
        <w:tc>
          <w:tcPr>
            <w:tcW w:w="9918" w:type="dxa"/>
          </w:tcPr>
          <w:p w14:paraId="598FF65D" w14:textId="77777777" w:rsidR="00BF2237" w:rsidRPr="00C562DC" w:rsidRDefault="00BF2237" w:rsidP="00D46E61"/>
        </w:tc>
      </w:tr>
      <w:tr w:rsidR="00BF2237" w:rsidRPr="00BF2237" w14:paraId="303059D0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118180A1" w14:textId="77777777" w:rsidR="00BF2237" w:rsidRPr="00BF2237" w:rsidRDefault="00BF2237" w:rsidP="00BF2237">
            <w:pPr>
              <w:rPr>
                <w:b/>
                <w:bCs/>
              </w:rPr>
            </w:pPr>
            <w:r w:rsidRPr="00BF2237">
              <w:rPr>
                <w:b/>
                <w:bCs/>
              </w:rPr>
              <w:lastRenderedPageBreak/>
              <w:t xml:space="preserve">How does this evaluation </w:t>
            </w:r>
            <w:proofErr w:type="gramStart"/>
            <w:r w:rsidRPr="00BF2237">
              <w:rPr>
                <w:b/>
                <w:bCs/>
              </w:rPr>
              <w:t>take into account</w:t>
            </w:r>
            <w:proofErr w:type="gramEnd"/>
            <w:r w:rsidRPr="00BF2237">
              <w:rPr>
                <w:b/>
                <w:bCs/>
              </w:rPr>
              <w:t xml:space="preserve"> the multiple levels at which empowerment of Indigenous people should occur: system, community, organisational, program and individual experiences and factors?</w:t>
            </w:r>
          </w:p>
        </w:tc>
      </w:tr>
      <w:tr w:rsidR="00BF2237" w:rsidRPr="00C562DC" w14:paraId="6EF39093" w14:textId="77777777" w:rsidTr="00D46E61">
        <w:tc>
          <w:tcPr>
            <w:tcW w:w="9918" w:type="dxa"/>
          </w:tcPr>
          <w:p w14:paraId="49F24951" w14:textId="77777777" w:rsidR="00BF2237" w:rsidRPr="00C562DC" w:rsidRDefault="00BF2237" w:rsidP="00BF2237"/>
        </w:tc>
      </w:tr>
      <w:tr w:rsidR="00BF2237" w:rsidRPr="00BF2237" w14:paraId="05770976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10FE43AD" w14:textId="77777777" w:rsidR="00BF2237" w:rsidRPr="00BF2237" w:rsidRDefault="00BF2237" w:rsidP="00BF2237">
            <w:pPr>
              <w:rPr>
                <w:b/>
                <w:bCs/>
              </w:rPr>
            </w:pPr>
            <w:r w:rsidRPr="00BF2237">
              <w:rPr>
                <w:b/>
                <w:bCs/>
              </w:rPr>
              <w:t xml:space="preserve">Mixed-methods evaluation is recommended for evaluations with Indigenous people. What qualitative and quantitative methods will be used to gather data </w:t>
            </w:r>
            <w:proofErr w:type="gramStart"/>
            <w:r w:rsidRPr="00BF2237">
              <w:rPr>
                <w:b/>
                <w:bCs/>
              </w:rPr>
              <w:t>in order to</w:t>
            </w:r>
            <w:proofErr w:type="gramEnd"/>
            <w:r w:rsidRPr="00BF2237">
              <w:rPr>
                <w:b/>
                <w:bCs/>
              </w:rPr>
              <w:t xml:space="preserve"> gather a rounded picture?</w:t>
            </w:r>
          </w:p>
        </w:tc>
      </w:tr>
      <w:tr w:rsidR="00BF2237" w:rsidRPr="00C562DC" w14:paraId="59521D95" w14:textId="77777777" w:rsidTr="00D46E61">
        <w:tc>
          <w:tcPr>
            <w:tcW w:w="9918" w:type="dxa"/>
          </w:tcPr>
          <w:p w14:paraId="42B29D87" w14:textId="77777777" w:rsidR="00BF2237" w:rsidRPr="00C562DC" w:rsidRDefault="00BF2237" w:rsidP="00BF2237"/>
        </w:tc>
      </w:tr>
      <w:tr w:rsidR="00BF2237" w:rsidRPr="00BF2237" w14:paraId="13E235C2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3E45B94B" w14:textId="77777777" w:rsidR="00BF2237" w:rsidRPr="00BF2237" w:rsidRDefault="00BF2237" w:rsidP="00BF2237">
            <w:pPr>
              <w:rPr>
                <w:b/>
                <w:bCs/>
              </w:rPr>
            </w:pPr>
            <w:r w:rsidRPr="00BF2237">
              <w:rPr>
                <w:b/>
                <w:bCs/>
              </w:rPr>
              <w:t>How will data collection with Aboriginal and Torres Strait Islander people take place?</w:t>
            </w:r>
          </w:p>
        </w:tc>
      </w:tr>
      <w:tr w:rsidR="00BF2237" w:rsidRPr="00C562DC" w14:paraId="592144BA" w14:textId="77777777" w:rsidTr="00D46E61">
        <w:tc>
          <w:tcPr>
            <w:tcW w:w="9918" w:type="dxa"/>
          </w:tcPr>
          <w:p w14:paraId="68352033" w14:textId="77777777" w:rsidR="00BF2237" w:rsidRDefault="00BF2237" w:rsidP="00BF2237"/>
        </w:tc>
      </w:tr>
      <w:tr w:rsidR="00BF2237" w:rsidRPr="00BF2237" w14:paraId="4F3692B3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6C568B9A" w14:textId="77777777" w:rsidR="00BF2237" w:rsidRPr="00BF2237" w:rsidRDefault="00BF2237" w:rsidP="00BF2237">
            <w:pPr>
              <w:rPr>
                <w:b/>
                <w:bCs/>
              </w:rPr>
            </w:pPr>
            <w:r w:rsidRPr="00BF2237">
              <w:rPr>
                <w:b/>
                <w:bCs/>
              </w:rPr>
              <w:t>How will the views and perspectives of Aboriginal and Torres Strait Islander community and/or other end-users will be represented?</w:t>
            </w:r>
          </w:p>
        </w:tc>
      </w:tr>
      <w:tr w:rsidR="00BF2237" w:rsidRPr="00C562DC" w14:paraId="4407883D" w14:textId="77777777" w:rsidTr="00D46E61">
        <w:tc>
          <w:tcPr>
            <w:tcW w:w="9918" w:type="dxa"/>
          </w:tcPr>
          <w:p w14:paraId="7BA6AB53" w14:textId="77777777" w:rsidR="00BF2237" w:rsidRDefault="00BF2237" w:rsidP="00BF2237"/>
        </w:tc>
      </w:tr>
      <w:tr w:rsidR="00BF2237" w:rsidRPr="00BF2237" w14:paraId="245DFEB6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70025404" w14:textId="77777777" w:rsidR="00BF2237" w:rsidRPr="00BF2237" w:rsidRDefault="00BF2237" w:rsidP="00BF2237">
            <w:pPr>
              <w:rPr>
                <w:b/>
                <w:bCs/>
              </w:rPr>
            </w:pPr>
            <w:r w:rsidRPr="00BF2237">
              <w:rPr>
                <w:b/>
                <w:bCs/>
              </w:rPr>
              <w:t>What are the risks and limitations of the methods?</w:t>
            </w:r>
          </w:p>
        </w:tc>
      </w:tr>
      <w:tr w:rsidR="00BF2237" w:rsidRPr="00EC5F41" w14:paraId="6063C8AD" w14:textId="77777777" w:rsidTr="00D46E61">
        <w:tc>
          <w:tcPr>
            <w:tcW w:w="9918" w:type="dxa"/>
          </w:tcPr>
          <w:p w14:paraId="45015D44" w14:textId="77777777" w:rsidR="00BF2237" w:rsidRPr="00EC5F41" w:rsidRDefault="00BF2237" w:rsidP="00BF2237"/>
        </w:tc>
      </w:tr>
      <w:tr w:rsidR="00BF2237" w:rsidRPr="00BF2237" w14:paraId="4D3649DD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6F167FEB" w14:textId="77777777" w:rsidR="00BF2237" w:rsidRPr="00BF2237" w:rsidRDefault="00BF2237" w:rsidP="00BF2237">
            <w:pPr>
              <w:rPr>
                <w:b/>
                <w:bCs/>
              </w:rPr>
            </w:pPr>
            <w:r w:rsidRPr="00BF2237">
              <w:rPr>
                <w:b/>
                <w:bCs/>
              </w:rPr>
              <w:t>Is formal ethics clearance needed?</w:t>
            </w:r>
          </w:p>
        </w:tc>
      </w:tr>
      <w:tr w:rsidR="00BF2237" w:rsidRPr="00C562DC" w14:paraId="79B6F3AC" w14:textId="77777777" w:rsidTr="00D46E61">
        <w:tc>
          <w:tcPr>
            <w:tcW w:w="9918" w:type="dxa"/>
          </w:tcPr>
          <w:p w14:paraId="36BC87EA" w14:textId="77777777" w:rsidR="00BF2237" w:rsidRPr="003C4406" w:rsidRDefault="00BF2237" w:rsidP="00BF2237">
            <w:pPr>
              <w:rPr>
                <w:highlight w:val="yellow"/>
              </w:rPr>
            </w:pPr>
          </w:p>
        </w:tc>
      </w:tr>
    </w:tbl>
    <w:p w14:paraId="7AAEFB40" w14:textId="77777777" w:rsidR="00BF2237" w:rsidRDefault="00BF2237" w:rsidP="00BF2237">
      <w:pPr>
        <w:pStyle w:val="Heading3"/>
      </w:pPr>
      <w:r>
        <w:t xml:space="preserve">Sorting </w:t>
      </w:r>
      <w:r>
        <w:rPr>
          <w:noProof/>
        </w:rPr>
        <w:drawing>
          <wp:inline distT="0" distB="0" distL="0" distR="0" wp14:anchorId="1F1767DD" wp14:editId="5FF84AC5">
            <wp:extent cx="571500" cy="333375"/>
            <wp:effectExtent l="0" t="0" r="0" b="9525"/>
            <wp:docPr id="864828361" name="Picture 6" descr="A close up of a wood g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828361" name="Picture 6" descr="A close up of a wood grai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96" cy="335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9CA80" w14:textId="77777777" w:rsidR="00BF2237" w:rsidRPr="00F53082" w:rsidRDefault="00BF2237" w:rsidP="00BF2237">
      <w:pPr>
        <w:rPr>
          <w:i/>
          <w:iCs/>
          <w:color w:val="7D2B3F" w:themeColor="accent1" w:themeShade="BF"/>
        </w:rPr>
      </w:pPr>
      <w:r w:rsidRPr="00861DC4">
        <w:rPr>
          <w:rStyle w:val="IntenseEmphasis"/>
        </w:rPr>
        <w:t xml:space="preserve">This section discusses </w:t>
      </w:r>
      <w:r>
        <w:rPr>
          <w:rStyle w:val="IntenseEmphasis"/>
        </w:rPr>
        <w:t xml:space="preserve">the </w:t>
      </w:r>
      <w:r w:rsidRPr="00861DC4">
        <w:rPr>
          <w:rStyle w:val="IntenseEmphasis"/>
        </w:rPr>
        <w:t>data analysis</w:t>
      </w:r>
      <w:r>
        <w:rPr>
          <w:rStyle w:val="IntenseEmphasis"/>
        </w:rPr>
        <w:t xml:space="preserve"> requirements of an evaluation plan</w:t>
      </w:r>
      <w:r w:rsidRPr="00861DC4">
        <w:rPr>
          <w:rStyle w:val="IntenseEmphasis"/>
        </w:rPr>
        <w:t>.</w:t>
      </w:r>
      <w:r w:rsidRPr="00F53082">
        <w:rPr>
          <w:i/>
          <w:iCs/>
          <w:color w:val="7D2B3F" w:themeColor="accent1" w:themeShade="BF"/>
        </w:rPr>
        <w:t xml:space="preserve"> </w:t>
      </w:r>
      <w:r>
        <w:rPr>
          <w:i/>
          <w:iCs/>
          <w:color w:val="7D2B3F" w:themeColor="accent1" w:themeShade="BF"/>
        </w:rPr>
        <w:t xml:space="preserve">Using </w:t>
      </w:r>
      <w:proofErr w:type="spellStart"/>
      <w:r>
        <w:rPr>
          <w:i/>
          <w:iCs/>
          <w:color w:val="7D2B3F" w:themeColor="accent1" w:themeShade="BF"/>
        </w:rPr>
        <w:t>Mawang</w:t>
      </w:r>
      <w:proofErr w:type="spellEnd"/>
      <w:r>
        <w:rPr>
          <w:i/>
          <w:iCs/>
          <w:color w:val="7D2B3F" w:themeColor="accent1" w:themeShade="BF"/>
        </w:rPr>
        <w:t xml:space="preserve">, you will already have described the groups of people to be included in the analysis. </w:t>
      </w:r>
      <w:r w:rsidRPr="00F53082">
        <w:rPr>
          <w:i/>
          <w:iCs/>
          <w:color w:val="7D2B3F" w:themeColor="accent1" w:themeShade="BF"/>
        </w:rPr>
        <w:t>Write your answer in the space under each question.</w:t>
      </w:r>
    </w:p>
    <w:p w14:paraId="150A5AE8" w14:textId="77777777" w:rsidR="00BF2237" w:rsidRPr="00861DC4" w:rsidRDefault="00BF2237" w:rsidP="00BF2237">
      <w:pPr>
        <w:rPr>
          <w:rStyle w:val="IntenseEmphasi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8"/>
      </w:tblGrid>
      <w:tr w:rsidR="00BF2237" w:rsidRPr="00BF2237" w14:paraId="58C410B4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494E37EB" w14:textId="77777777" w:rsidR="00BF2237" w:rsidRPr="00BF2237" w:rsidRDefault="00BF2237" w:rsidP="00BF2237">
            <w:pPr>
              <w:rPr>
                <w:b/>
                <w:bCs/>
              </w:rPr>
            </w:pPr>
            <w:r w:rsidRPr="00BF2237">
              <w:rPr>
                <w:b/>
                <w:bCs/>
              </w:rPr>
              <w:t xml:space="preserve">What process will be followed for data analysis? How will Aboriginal and Torres Strait Islander people be involved? </w:t>
            </w:r>
          </w:p>
        </w:tc>
      </w:tr>
      <w:tr w:rsidR="00BF2237" w:rsidRPr="00C562DC" w14:paraId="4790D2B6" w14:textId="77777777" w:rsidTr="00D46E61">
        <w:tc>
          <w:tcPr>
            <w:tcW w:w="9918" w:type="dxa"/>
          </w:tcPr>
          <w:p w14:paraId="74C1BD87" w14:textId="77777777" w:rsidR="00BF2237" w:rsidRPr="00C562DC" w:rsidRDefault="00BF2237" w:rsidP="00BF2237"/>
        </w:tc>
      </w:tr>
      <w:tr w:rsidR="00BF2237" w:rsidRPr="00BF2237" w14:paraId="38C15ACC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19F074E6" w14:textId="77777777" w:rsidR="00BF2237" w:rsidRPr="00BF2237" w:rsidRDefault="00BF2237" w:rsidP="00BF2237">
            <w:pPr>
              <w:rPr>
                <w:b/>
                <w:bCs/>
              </w:rPr>
            </w:pPr>
            <w:r w:rsidRPr="00BF2237">
              <w:rPr>
                <w:b/>
                <w:bCs/>
              </w:rPr>
              <w:t xml:space="preserve">What process will be followed for data analysis? How will Aboriginal and Torres Strait Islander people be involved? </w:t>
            </w:r>
          </w:p>
        </w:tc>
      </w:tr>
      <w:tr w:rsidR="00BF2237" w:rsidRPr="00C562DC" w14:paraId="5D1B72FD" w14:textId="77777777" w:rsidTr="00D46E61">
        <w:tc>
          <w:tcPr>
            <w:tcW w:w="9918" w:type="dxa"/>
          </w:tcPr>
          <w:p w14:paraId="6CC50346" w14:textId="77777777" w:rsidR="00BF2237" w:rsidRPr="00C562DC" w:rsidRDefault="00BF2237" w:rsidP="00BF2237"/>
        </w:tc>
      </w:tr>
      <w:tr w:rsidR="00BF2237" w:rsidRPr="00BF2237" w14:paraId="729BE0E6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011736BF" w14:textId="77777777" w:rsidR="00BF2237" w:rsidRPr="00BF2237" w:rsidRDefault="00BF2237" w:rsidP="00BF2237">
            <w:pPr>
              <w:rPr>
                <w:b/>
                <w:bCs/>
              </w:rPr>
            </w:pPr>
            <w:r w:rsidRPr="00BF2237">
              <w:rPr>
                <w:b/>
                <w:bCs/>
              </w:rPr>
              <w:t>What process will be followed to agree on learnings? How will Aboriginal and Torres Strait Islander people be involved?</w:t>
            </w:r>
          </w:p>
        </w:tc>
      </w:tr>
      <w:tr w:rsidR="00BF2237" w:rsidRPr="00C562DC" w14:paraId="3864C44C" w14:textId="77777777" w:rsidTr="00D46E61">
        <w:tc>
          <w:tcPr>
            <w:tcW w:w="9918" w:type="dxa"/>
          </w:tcPr>
          <w:p w14:paraId="610FDB81" w14:textId="77777777" w:rsidR="00BF2237" w:rsidRPr="00C562DC" w:rsidRDefault="00BF2237" w:rsidP="00BF2237"/>
        </w:tc>
      </w:tr>
      <w:tr w:rsidR="00BF2237" w:rsidRPr="00BF2237" w14:paraId="727BC994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0CCB68AF" w14:textId="77777777" w:rsidR="00BF2237" w:rsidRPr="00BF2237" w:rsidRDefault="00BF2237" w:rsidP="00BF2237">
            <w:pPr>
              <w:rPr>
                <w:b/>
                <w:bCs/>
              </w:rPr>
            </w:pPr>
            <w:r w:rsidRPr="00BF2237">
              <w:rPr>
                <w:b/>
                <w:bCs/>
              </w:rPr>
              <w:t>Will recommendations be made? If so, how? And how will they be followed up to see if they are implemented?</w:t>
            </w:r>
          </w:p>
        </w:tc>
      </w:tr>
      <w:tr w:rsidR="00BF2237" w:rsidRPr="00C562DC" w14:paraId="6AB0A31F" w14:textId="77777777" w:rsidTr="00D46E61">
        <w:tc>
          <w:tcPr>
            <w:tcW w:w="9918" w:type="dxa"/>
          </w:tcPr>
          <w:p w14:paraId="11F121F6" w14:textId="77777777" w:rsidR="00BF2237" w:rsidRPr="00C562DC" w:rsidRDefault="00BF2237" w:rsidP="00BF2237"/>
        </w:tc>
      </w:tr>
    </w:tbl>
    <w:p w14:paraId="156EC46A" w14:textId="77777777" w:rsidR="00BF2237" w:rsidRDefault="00BF2237" w:rsidP="00BF2237">
      <w:pPr>
        <w:pStyle w:val="Heading3"/>
      </w:pPr>
      <w:r>
        <w:t xml:space="preserve">Sharing </w:t>
      </w:r>
      <w:r>
        <w:rPr>
          <w:noProof/>
        </w:rPr>
        <w:drawing>
          <wp:inline distT="0" distB="0" distL="0" distR="0" wp14:anchorId="53595E54" wp14:editId="26849289">
            <wp:extent cx="102290" cy="482600"/>
            <wp:effectExtent l="0" t="0" r="0" b="0"/>
            <wp:docPr id="22782528" name="Picture 7" descr="A yellow rectangular object with black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2528" name="Picture 7" descr="A yellow rectangular object with black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2" cy="494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1DC6A" w14:textId="77777777" w:rsidR="00BF2237" w:rsidRPr="00BD06E4" w:rsidRDefault="00BF2237" w:rsidP="00BF2237">
      <w:pPr>
        <w:rPr>
          <w:rStyle w:val="IntenseEmphasis"/>
        </w:rPr>
      </w:pPr>
      <w:r w:rsidRPr="00BD06E4">
        <w:rPr>
          <w:rStyle w:val="IntenseEmphasis"/>
        </w:rPr>
        <w:t>This section provides a broad summary of the reporting and knowledge transfer requirements of an evaluation framework. Write your answer in the space under each question.</w:t>
      </w:r>
    </w:p>
    <w:p w14:paraId="0C21BA68" w14:textId="77777777" w:rsidR="00BF2237" w:rsidRPr="00BD06E4" w:rsidRDefault="00BF2237" w:rsidP="00BF223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8"/>
      </w:tblGrid>
      <w:tr w:rsidR="00BF2237" w:rsidRPr="00BF2237" w14:paraId="5D3C1F67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04F8F0D7" w14:textId="77777777" w:rsidR="00BF2237" w:rsidRPr="00BF2237" w:rsidRDefault="00BF2237" w:rsidP="00BF2237">
            <w:pPr>
              <w:rPr>
                <w:b/>
                <w:bCs/>
              </w:rPr>
            </w:pPr>
            <w:r w:rsidRPr="00BF2237">
              <w:rPr>
                <w:b/>
                <w:bCs/>
              </w:rPr>
              <w:t>How will learnings from any evaluation be shared with those involved with and affected by the policy or program?</w:t>
            </w:r>
          </w:p>
        </w:tc>
      </w:tr>
      <w:tr w:rsidR="00BF2237" w:rsidRPr="00C562DC" w14:paraId="5F954E49" w14:textId="77777777" w:rsidTr="00D46E61">
        <w:tc>
          <w:tcPr>
            <w:tcW w:w="9918" w:type="dxa"/>
          </w:tcPr>
          <w:p w14:paraId="668D8E34" w14:textId="77777777" w:rsidR="00BF2237" w:rsidRPr="00C562DC" w:rsidRDefault="00BF2237" w:rsidP="00BF2237"/>
        </w:tc>
      </w:tr>
      <w:tr w:rsidR="00BF2237" w:rsidRPr="00BF2237" w14:paraId="74AAAE29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7DE927D9" w14:textId="77777777" w:rsidR="00BF2237" w:rsidRPr="00BF2237" w:rsidRDefault="00BF2237" w:rsidP="00BF2237">
            <w:pPr>
              <w:rPr>
                <w:b/>
                <w:bCs/>
              </w:rPr>
            </w:pPr>
            <w:r w:rsidRPr="00BF2237">
              <w:rPr>
                <w:b/>
                <w:bCs/>
              </w:rPr>
              <w:t>Given Indigenous people take seriously intergenerational knowledge transfer as a cultural protocol, a range of diverse strategies, and their resourcing, are required over time. What strategies will you use?</w:t>
            </w:r>
          </w:p>
        </w:tc>
      </w:tr>
      <w:tr w:rsidR="00BF2237" w:rsidRPr="00C562DC" w14:paraId="32ABD17E" w14:textId="77777777" w:rsidTr="00D46E61">
        <w:tc>
          <w:tcPr>
            <w:tcW w:w="9918" w:type="dxa"/>
          </w:tcPr>
          <w:p w14:paraId="52E83E53" w14:textId="77777777" w:rsidR="00BF2237" w:rsidRPr="00C562DC" w:rsidRDefault="00BF2237" w:rsidP="00BF2237"/>
        </w:tc>
      </w:tr>
      <w:tr w:rsidR="00BF2237" w:rsidRPr="00BF2237" w14:paraId="394BA71E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0490925D" w14:textId="77777777" w:rsidR="00BF2237" w:rsidRPr="00BF2237" w:rsidRDefault="00BF2237" w:rsidP="00BF2237">
            <w:pPr>
              <w:rPr>
                <w:b/>
                <w:bCs/>
              </w:rPr>
            </w:pPr>
            <w:r w:rsidRPr="00BF2237">
              <w:rPr>
                <w:b/>
                <w:bCs/>
              </w:rPr>
              <w:t>How will achievements be recognised?</w:t>
            </w:r>
          </w:p>
        </w:tc>
      </w:tr>
      <w:tr w:rsidR="00BF2237" w:rsidRPr="00C562DC" w14:paraId="72992271" w14:textId="77777777" w:rsidTr="00D46E61">
        <w:tc>
          <w:tcPr>
            <w:tcW w:w="9918" w:type="dxa"/>
          </w:tcPr>
          <w:p w14:paraId="2656FF9E" w14:textId="77777777" w:rsidR="00BF2237" w:rsidRPr="00C562DC" w:rsidRDefault="00BF2237" w:rsidP="00BF2237"/>
        </w:tc>
      </w:tr>
      <w:tr w:rsidR="00BF2237" w:rsidRPr="00BF2237" w14:paraId="4C2DBB4A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77CB4547" w14:textId="77777777" w:rsidR="00BF2237" w:rsidRPr="00BF2237" w:rsidRDefault="00BF2237" w:rsidP="00BF2237">
            <w:pPr>
              <w:rPr>
                <w:b/>
                <w:bCs/>
              </w:rPr>
            </w:pPr>
            <w:r w:rsidRPr="00BF2237">
              <w:rPr>
                <w:b/>
                <w:bCs/>
              </w:rPr>
              <w:t>Will recommendations be made? If so, to who? And how will they be followed up to see if they are implemented?</w:t>
            </w:r>
          </w:p>
        </w:tc>
      </w:tr>
      <w:tr w:rsidR="00BF2237" w:rsidRPr="00C562DC" w14:paraId="18B68AC7" w14:textId="77777777" w:rsidTr="00D46E61">
        <w:tc>
          <w:tcPr>
            <w:tcW w:w="9918" w:type="dxa"/>
          </w:tcPr>
          <w:p w14:paraId="1176E186" w14:textId="77777777" w:rsidR="00BF2237" w:rsidRPr="00C562DC" w:rsidRDefault="00BF2237" w:rsidP="00BF2237"/>
        </w:tc>
      </w:tr>
      <w:tr w:rsidR="00BF2237" w:rsidRPr="00BF2237" w14:paraId="6CEAA714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2DF6B781" w14:textId="77777777" w:rsidR="00BF2237" w:rsidRPr="00BF2237" w:rsidRDefault="00BF2237" w:rsidP="00BF2237">
            <w:pPr>
              <w:rPr>
                <w:b/>
                <w:bCs/>
              </w:rPr>
            </w:pPr>
            <w:r w:rsidRPr="00BF2237">
              <w:rPr>
                <w:b/>
                <w:bCs/>
              </w:rPr>
              <w:t>How will ongoing relationships with community partners be supported?</w:t>
            </w:r>
          </w:p>
        </w:tc>
      </w:tr>
      <w:tr w:rsidR="00BF2237" w:rsidRPr="00C562DC" w14:paraId="2709351B" w14:textId="77777777" w:rsidTr="00D46E61">
        <w:tc>
          <w:tcPr>
            <w:tcW w:w="9918" w:type="dxa"/>
          </w:tcPr>
          <w:p w14:paraId="01189498" w14:textId="77777777" w:rsidR="00BF2237" w:rsidRPr="00C562DC" w:rsidRDefault="00BF2237" w:rsidP="00BF2237"/>
        </w:tc>
      </w:tr>
    </w:tbl>
    <w:p w14:paraId="274714E5" w14:textId="77777777" w:rsidR="00BF2237" w:rsidRDefault="00BF2237" w:rsidP="00BF2237"/>
    <w:p w14:paraId="6CF94A20" w14:textId="77777777" w:rsidR="00BF2237" w:rsidRDefault="00BF2237" w:rsidP="00BF2237">
      <w:pPr>
        <w:rPr>
          <w:rStyle w:val="IntenseEmphasis"/>
        </w:rPr>
      </w:pPr>
      <w:r w:rsidRPr="00D27525">
        <w:rPr>
          <w:rStyle w:val="IntenseEmphasis"/>
        </w:rPr>
        <w:t xml:space="preserve">Once complete, you can either leave this framework in the </w:t>
      </w:r>
      <w:proofErr w:type="gramStart"/>
      <w:r w:rsidRPr="00D27525">
        <w:rPr>
          <w:rStyle w:val="IntenseEmphasis"/>
        </w:rPr>
        <w:t>question and answer</w:t>
      </w:r>
      <w:proofErr w:type="gramEnd"/>
      <w:r w:rsidRPr="00D27525">
        <w:rPr>
          <w:rStyle w:val="IntenseEmphasis"/>
        </w:rPr>
        <w:t xml:space="preserve"> format, or you can re-write it into narrative form.</w:t>
      </w:r>
    </w:p>
    <w:p w14:paraId="329DA746" w14:textId="77777777" w:rsidR="00BF2237" w:rsidRDefault="00BF2237" w:rsidP="00BF2237">
      <w:pPr>
        <w:rPr>
          <w:rStyle w:val="IntenseEmphasis"/>
        </w:rPr>
      </w:pPr>
      <w:r>
        <w:rPr>
          <w:rStyle w:val="IntenseEmphasis"/>
        </w:rPr>
        <w:t>Remove all text in this font.</w:t>
      </w:r>
    </w:p>
    <w:p w14:paraId="6526EB0A" w14:textId="77777777" w:rsidR="00BF2237" w:rsidRDefault="00BF2237" w:rsidP="00BF2237">
      <w:pPr>
        <w:rPr>
          <w:rStyle w:val="IntenseEmphasis"/>
        </w:rPr>
      </w:pPr>
      <w:r>
        <w:rPr>
          <w:rStyle w:val="IntenseEmphasis"/>
        </w:rPr>
        <w:t xml:space="preserve">To remind you, this </w:t>
      </w:r>
      <w:proofErr w:type="spellStart"/>
      <w:r>
        <w:rPr>
          <w:rStyle w:val="IntenseEmphasis"/>
        </w:rPr>
        <w:t>Gulbarra</w:t>
      </w:r>
      <w:proofErr w:type="spellEnd"/>
      <w:r>
        <w:rPr>
          <w:rStyle w:val="IntenseEmphasis"/>
        </w:rPr>
        <w:t xml:space="preserve"> guide to developing an Indigenous evaluation plan, which is a guide to how any evaluation in an organisation will be carried out. </w:t>
      </w:r>
    </w:p>
    <w:p w14:paraId="2113CAD5" w14:textId="77777777" w:rsidR="00BF2237" w:rsidRPr="00E50149" w:rsidRDefault="00BF2237" w:rsidP="00BF2237">
      <w:pPr>
        <w:rPr>
          <w:rStyle w:val="IntenseEmphasis"/>
        </w:rPr>
      </w:pPr>
      <w:r w:rsidRPr="00E50149">
        <w:rPr>
          <w:rStyle w:val="IntenseEmphasis"/>
        </w:rPr>
        <w:t xml:space="preserve">It should not be used in </w:t>
      </w:r>
      <w:proofErr w:type="gramStart"/>
      <w:r w:rsidRPr="00E50149">
        <w:rPr>
          <w:rStyle w:val="IntenseEmphasis"/>
        </w:rPr>
        <w:t>isolation, but</w:t>
      </w:r>
      <w:proofErr w:type="gramEnd"/>
      <w:r w:rsidRPr="00E50149">
        <w:rPr>
          <w:rStyle w:val="IntenseEmphasis"/>
        </w:rPr>
        <w:t xml:space="preserve"> should operate within the bounds of an Indigenous evaluation framework. If you do not have one, please use </w:t>
      </w:r>
      <w:proofErr w:type="spellStart"/>
      <w:r w:rsidRPr="00E50149">
        <w:rPr>
          <w:rStyle w:val="IntenseEmphasis"/>
        </w:rPr>
        <w:t>Mawang</w:t>
      </w:r>
      <w:proofErr w:type="spellEnd"/>
      <w:r w:rsidRPr="00E50149">
        <w:rPr>
          <w:rStyle w:val="IntenseEmphasis"/>
        </w:rPr>
        <w:t xml:space="preserve"> – Yulang’s guide to developing an Indigenous evaluation framework, at </w:t>
      </w:r>
      <w:hyperlink r:id="rId17" w:history="1">
        <w:r w:rsidRPr="008E1270">
          <w:rPr>
            <w:rStyle w:val="Hyperlink"/>
          </w:rPr>
          <w:t>https://yulang.com.au/starburst-indigenous-evaluations/mawang</w:t>
        </w:r>
      </w:hyperlink>
      <w:r>
        <w:rPr>
          <w:rStyle w:val="IntenseEmphasis"/>
        </w:rPr>
        <w:t xml:space="preserve"> </w:t>
      </w:r>
    </w:p>
    <w:p w14:paraId="0F590BF3" w14:textId="77777777" w:rsidR="00BF2237" w:rsidRPr="00911CB7" w:rsidRDefault="00BF2237" w:rsidP="00BF2237">
      <w:pPr>
        <w:pStyle w:val="Heading3"/>
      </w:pPr>
      <w:r w:rsidRPr="00911CB7">
        <w:lastRenderedPageBreak/>
        <w:t>Suggested citation</w:t>
      </w:r>
    </w:p>
    <w:p w14:paraId="662C1017" w14:textId="77777777" w:rsidR="00BF2237" w:rsidRDefault="00BF2237" w:rsidP="00BF2237">
      <w:r w:rsidRPr="00911CB7">
        <w:t>Williams, M.</w:t>
      </w:r>
      <w:r>
        <w:t>,</w:t>
      </w:r>
      <w:r w:rsidRPr="00911CB7">
        <w:t xml:space="preserve"> Ragg, M.</w:t>
      </w:r>
      <w:r>
        <w:t xml:space="preserve"> &amp; Marlin, D.</w:t>
      </w:r>
      <w:r w:rsidRPr="00911CB7">
        <w:t xml:space="preserve"> (202</w:t>
      </w:r>
      <w:r>
        <w:t>4</w:t>
      </w:r>
      <w:r w:rsidRPr="00911CB7">
        <w:t xml:space="preserve">). </w:t>
      </w:r>
      <w:proofErr w:type="spellStart"/>
      <w:r>
        <w:rPr>
          <w:i/>
          <w:iCs/>
        </w:rPr>
        <w:t>Gulbarra</w:t>
      </w:r>
      <w:proofErr w:type="spellEnd"/>
      <w:r>
        <w:rPr>
          <w:i/>
          <w:iCs/>
        </w:rPr>
        <w:t xml:space="preserve"> guide to developing an Indigenous evaluation plan. </w:t>
      </w:r>
      <w:r w:rsidRPr="00911CB7">
        <w:t xml:space="preserve">Yulang Indigenous Evaluation. </w:t>
      </w:r>
      <w:r w:rsidRPr="001020A7">
        <w:t>https://yulang.com.au/starburst-indigenous-evaluations/</w:t>
      </w:r>
      <w:r>
        <w:t>gulbarra</w:t>
      </w:r>
      <w:r w:rsidRPr="001020A7">
        <w:t>/</w:t>
      </w:r>
    </w:p>
    <w:p w14:paraId="43721FA4" w14:textId="77777777" w:rsidR="00BF2237" w:rsidRDefault="00BF2237" w:rsidP="00BF2237">
      <w:pPr>
        <w:jc w:val="center"/>
      </w:pPr>
      <w:r>
        <w:rPr>
          <w:noProof/>
        </w:rPr>
        <w:drawing>
          <wp:inline distT="0" distB="0" distL="0" distR="0" wp14:anchorId="46F65953" wp14:editId="73CDB0E5">
            <wp:extent cx="2326943" cy="1369287"/>
            <wp:effectExtent l="0" t="0" r="0" b="2540"/>
            <wp:docPr id="133537775" name="Picture 1" descr="A close-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37775" name="Picture 1" descr="A close-up of a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273" cy="137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24819" w14:textId="77777777" w:rsidR="00390C94" w:rsidRPr="00390C94" w:rsidRDefault="00390C94" w:rsidP="00390C94"/>
    <w:sectPr w:rsidR="00390C94" w:rsidRPr="00390C94" w:rsidSect="00C9341A">
      <w:headerReference w:type="default" r:id="rId19"/>
      <w:footerReference w:type="default" r:id="rId20"/>
      <w:headerReference w:type="first" r:id="rId21"/>
      <w:footerReference w:type="first" r:id="rId22"/>
      <w:pgSz w:w="11906" w:h="16838" w:code="9"/>
      <w:pgMar w:top="851" w:right="851" w:bottom="851" w:left="85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E9BD5" w14:textId="77777777" w:rsidR="00176E00" w:rsidRDefault="00176E00" w:rsidP="002808CC">
      <w:r>
        <w:separator/>
      </w:r>
    </w:p>
    <w:p w14:paraId="3EFCE9CF" w14:textId="77777777" w:rsidR="00176E00" w:rsidRDefault="00176E00"/>
  </w:endnote>
  <w:endnote w:type="continuationSeparator" w:id="0">
    <w:p w14:paraId="0090A6BB" w14:textId="77777777" w:rsidR="00176E00" w:rsidRDefault="00176E00" w:rsidP="002808CC">
      <w:r>
        <w:continuationSeparator/>
      </w:r>
    </w:p>
    <w:p w14:paraId="48590DEE" w14:textId="77777777" w:rsidR="00176E00" w:rsidRDefault="00176E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 Book Std Light"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Untitled Sans Light"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Scto Grotesk A">
    <w:panose1 w:val="00000000000000000000"/>
    <w:charset w:val="00"/>
    <w:family w:val="swiss"/>
    <w:notTrueType/>
    <w:pitch w:val="variable"/>
    <w:sig w:usb0="A000002F" w:usb1="4000247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vorit Regula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87C56" w14:textId="77777777" w:rsidR="00421789" w:rsidRPr="004B3B83" w:rsidRDefault="00D83173" w:rsidP="004B3B83">
    <w:pPr>
      <w:tabs>
        <w:tab w:val="left" w:pos="3402"/>
        <w:tab w:val="right" w:pos="10206"/>
      </w:tabs>
      <w:spacing w:before="240" w:after="0"/>
      <w:rPr>
        <w:color w:val="11264B"/>
        <w:sz w:val="16"/>
      </w:rPr>
    </w:pPr>
    <w:r>
      <w:rPr>
        <w:noProof/>
        <w:color w:val="11264B"/>
        <w:sz w:val="16"/>
      </w:rPr>
      <w:drawing>
        <wp:anchor distT="0" distB="0" distL="114300" distR="114300" simplePos="0" relativeHeight="251649021" behindDoc="0" locked="0" layoutInCell="1" allowOverlap="1" wp14:anchorId="10A255B7" wp14:editId="51EE44D2">
          <wp:simplePos x="0" y="0"/>
          <wp:positionH relativeFrom="page">
            <wp:posOffset>0</wp:posOffset>
          </wp:positionH>
          <wp:positionV relativeFrom="page">
            <wp:posOffset>10171430</wp:posOffset>
          </wp:positionV>
          <wp:extent cx="7560000" cy="298800"/>
          <wp:effectExtent l="0" t="0" r="0" b="6350"/>
          <wp:wrapNone/>
          <wp:docPr id="914159300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4159300" name="Graphic 91415930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9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A6614" w14:textId="77777777" w:rsidR="00C9341A" w:rsidRPr="00806609" w:rsidRDefault="00D83173" w:rsidP="00806609">
    <w:pPr>
      <w:tabs>
        <w:tab w:val="left" w:pos="3402"/>
        <w:tab w:val="right" w:pos="10206"/>
      </w:tabs>
      <w:spacing w:before="240" w:after="0"/>
      <w:rPr>
        <w:color w:val="11264B"/>
        <w:sz w:val="16"/>
      </w:rPr>
    </w:pPr>
    <w:r>
      <w:rPr>
        <w:noProof/>
        <w:color w:val="11264B"/>
        <w:sz w:val="16"/>
      </w:rPr>
      <w:drawing>
        <wp:anchor distT="0" distB="0" distL="114300" distR="114300" simplePos="0" relativeHeight="251663359" behindDoc="0" locked="0" layoutInCell="1" allowOverlap="1" wp14:anchorId="32FEF652" wp14:editId="04ECE531">
          <wp:simplePos x="0" y="0"/>
          <wp:positionH relativeFrom="page">
            <wp:posOffset>0</wp:posOffset>
          </wp:positionH>
          <wp:positionV relativeFrom="page">
            <wp:posOffset>10171430</wp:posOffset>
          </wp:positionV>
          <wp:extent cx="7560000" cy="298800"/>
          <wp:effectExtent l="0" t="0" r="0" b="6350"/>
          <wp:wrapNone/>
          <wp:docPr id="1883535924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4159300" name="Graphic 91415930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9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EF584" w14:textId="77777777" w:rsidR="00176E00" w:rsidRPr="004621F7" w:rsidRDefault="00176E00" w:rsidP="004621F7">
      <w:pPr>
        <w:pStyle w:val="Footer"/>
      </w:pPr>
    </w:p>
  </w:footnote>
  <w:footnote w:type="continuationSeparator" w:id="0">
    <w:p w14:paraId="24B58D97" w14:textId="77777777" w:rsidR="00176E00" w:rsidRPr="004621F7" w:rsidRDefault="00176E00" w:rsidP="004621F7">
      <w:pPr>
        <w:pStyle w:val="Footer"/>
      </w:pPr>
    </w:p>
  </w:footnote>
  <w:footnote w:type="continuationNotice" w:id="1">
    <w:p w14:paraId="48C8D0FA" w14:textId="77777777" w:rsidR="00176E00" w:rsidRPr="004621F7" w:rsidRDefault="00176E00" w:rsidP="004621F7">
      <w:pPr>
        <w:pStyle w:val="Foote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09A6A" w14:textId="19C88F20" w:rsidR="006A1882" w:rsidRDefault="00D83173" w:rsidP="00BF2237">
    <w:pPr>
      <w:pStyle w:val="Header"/>
      <w:tabs>
        <w:tab w:val="left" w:pos="3402"/>
        <w:tab w:val="right" w:pos="10206"/>
      </w:tabs>
    </w:pPr>
    <w:r>
      <w:rPr>
        <w:noProof/>
      </w:rPr>
      <w:drawing>
        <wp:anchor distT="0" distB="0" distL="114300" distR="114300" simplePos="0" relativeHeight="251650046" behindDoc="0" locked="0" layoutInCell="1" allowOverlap="1" wp14:anchorId="4D3B527C" wp14:editId="3CD2FAD0">
          <wp:simplePos x="0" y="0"/>
          <wp:positionH relativeFrom="page">
            <wp:posOffset>0</wp:posOffset>
          </wp:positionH>
          <wp:positionV relativeFrom="page">
            <wp:posOffset>770255</wp:posOffset>
          </wp:positionV>
          <wp:extent cx="7559675" cy="129540"/>
          <wp:effectExtent l="0" t="0" r="3175" b="3810"/>
          <wp:wrapNone/>
          <wp:docPr id="238166430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66430" name="Graphic 23816643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9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621F7" w:rsidRPr="00C7294C">
      <w:t>Yul</w:t>
    </w:r>
    <w:r w:rsidR="004621F7">
      <w:t>a</w:t>
    </w:r>
    <w:r w:rsidR="004621F7" w:rsidRPr="00C7294C">
      <w:t xml:space="preserve">ng </w:t>
    </w:r>
    <w:r w:rsidR="004621F7">
      <w:tab/>
    </w:r>
    <w:sdt>
      <w:sdtPr>
        <w:id w:val="619729815"/>
        <w:text/>
      </w:sdtPr>
      <w:sdtEndPr/>
      <w:sdtContent>
        <w:proofErr w:type="spellStart"/>
        <w:r w:rsidR="00BF2237">
          <w:t>Gulburra</w:t>
        </w:r>
        <w:proofErr w:type="spellEnd"/>
        <w:r w:rsidR="00BF2237">
          <w:t>: Guide to developing an Indigenous evaluation plan</w:t>
        </w:r>
      </w:sdtContent>
    </w:sdt>
    <w:r w:rsidR="004621F7">
      <w:tab/>
    </w:r>
    <w:r w:rsidR="004621F7" w:rsidRPr="00CD35B7">
      <w:fldChar w:fldCharType="begin"/>
    </w:r>
    <w:r w:rsidR="004621F7" w:rsidRPr="00CD35B7">
      <w:instrText xml:space="preserve"> PAGE  \* Arabic  \* MERGEFORMAT </w:instrText>
    </w:r>
    <w:r w:rsidR="004621F7" w:rsidRPr="00CD35B7">
      <w:fldChar w:fldCharType="separate"/>
    </w:r>
    <w:r w:rsidR="004621F7">
      <w:t>4</w:t>
    </w:r>
    <w:r w:rsidR="004621F7" w:rsidRPr="00CD35B7">
      <w:fldChar w:fldCharType="end"/>
    </w:r>
    <w:r w:rsidR="004621F7">
      <w:t>/</w:t>
    </w:r>
    <w:fldSimple w:instr=" NUMPAGES  \* Arabic  \* MERGEFORMAT ">
      <w:r w:rsidR="004621F7">
        <w:t>8</w:t>
      </w:r>
    </w:fldSimple>
  </w:p>
  <w:p w14:paraId="4F00AB80" w14:textId="77777777" w:rsidR="00421789" w:rsidRPr="00421789" w:rsidRDefault="00421789" w:rsidP="00421789">
    <w:pPr>
      <w:spacing w:after="7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4D912" w14:textId="77777777" w:rsidR="00C9341A" w:rsidRDefault="00F4720E" w:rsidP="006E0B61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73599" behindDoc="0" locked="0" layoutInCell="1" allowOverlap="1" wp14:anchorId="1D1340C3" wp14:editId="188C4E0A">
              <wp:simplePos x="0" y="0"/>
              <wp:positionH relativeFrom="page">
                <wp:posOffset>-9525</wp:posOffset>
              </wp:positionH>
              <wp:positionV relativeFrom="page">
                <wp:posOffset>-95250</wp:posOffset>
              </wp:positionV>
              <wp:extent cx="7572375" cy="1778000"/>
              <wp:effectExtent l="0" t="0" r="9525" b="0"/>
              <wp:wrapTopAndBottom/>
              <wp:docPr id="1021795985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375" cy="1778000"/>
                        <a:chOff x="0" y="0"/>
                        <a:chExt cx="7572375" cy="1778000"/>
                      </a:xfrm>
                    </wpg:grpSpPr>
                    <wps:wsp>
                      <wps:cNvPr id="1812940260" name="Rectangle 1960222497"/>
                      <wps:cNvSpPr/>
                      <wps:spPr>
                        <a:xfrm>
                          <a:off x="0" y="0"/>
                          <a:ext cx="7558405" cy="177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6289982" name="Picture 227932307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04800" y="400050"/>
                          <a:ext cx="1946275" cy="10934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43685240" name="Graphic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0800000">
                          <a:off x="4791075" y="38100"/>
                          <a:ext cx="2781300" cy="15347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96903EF" id="Group 2" o:spid="_x0000_s1026" style="position:absolute;margin-left:-.75pt;margin-top:-7.5pt;width:596.25pt;height:140pt;z-index:251673599;mso-position-horizontal-relative:page;mso-position-vertical-relative:page" coordsize="75723,1778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">
              <v:rect id="Rectangle 1960222497" o:spid="_x0000_s1027" style="position:absolute;width:75584;height:177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" fillcolor="white [3212]" stroked="f" strokeweight="2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27932307" o:spid="_x0000_s1028" type="#_x0000_t75" style="position:absolute;left:3048;top:4000;width:19462;height:10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">
                <v:imagedata r:id="rId4" o:title=""/>
              </v:shape>
              <v:shape id="Graphic 2" o:spid="_x0000_s1029" type="#_x0000_t75" style="position:absolute;left:47910;top:381;width:27813;height:15347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">
                <v:imagedata r:id="rId5" o:title=""/>
              </v:shape>
              <w10:wrap type="topAndBottom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744358959" o:spid="_x0000_i1025" type="#_x0000_t75" style="width:3.5pt;height:3.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4FE0D3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D0E58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66F6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8D467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CEB0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CA04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9C890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4450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92CB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06AD51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G Book Std Light" w:hAnsi="AG Book Std Light" w:hint="default"/>
        <w:color w:val="auto"/>
      </w:rPr>
    </w:lvl>
  </w:abstractNum>
  <w:abstractNum w:abstractNumId="10" w15:restartNumberingAfterBreak="0">
    <w:nsid w:val="061220F2"/>
    <w:multiLevelType w:val="hybridMultilevel"/>
    <w:tmpl w:val="716A49EE"/>
    <w:lvl w:ilvl="0" w:tplc="B4C6A0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8E6D95"/>
    <w:multiLevelType w:val="multilevel"/>
    <w:tmpl w:val="6CB4BAE0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color w:val="F8A255" w:themeColor="accent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1B7928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F3D21A1"/>
    <w:multiLevelType w:val="hybridMultilevel"/>
    <w:tmpl w:val="779AD7A0"/>
    <w:lvl w:ilvl="0" w:tplc="933252C2">
      <w:start w:val="1"/>
      <w:numFmt w:val="upperRoman"/>
      <w:lvlText w:val="%1"/>
      <w:lvlJc w:val="left"/>
      <w:pPr>
        <w:ind w:left="29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3640" w:hanging="360"/>
      </w:pPr>
    </w:lvl>
    <w:lvl w:ilvl="2" w:tplc="0C09001B" w:tentative="1">
      <w:start w:val="1"/>
      <w:numFmt w:val="lowerRoman"/>
      <w:lvlText w:val="%3."/>
      <w:lvlJc w:val="right"/>
      <w:pPr>
        <w:ind w:left="4360" w:hanging="180"/>
      </w:pPr>
    </w:lvl>
    <w:lvl w:ilvl="3" w:tplc="0C09000F" w:tentative="1">
      <w:start w:val="1"/>
      <w:numFmt w:val="decimal"/>
      <w:lvlText w:val="%4."/>
      <w:lvlJc w:val="left"/>
      <w:pPr>
        <w:ind w:left="5080" w:hanging="360"/>
      </w:pPr>
    </w:lvl>
    <w:lvl w:ilvl="4" w:tplc="0C090019" w:tentative="1">
      <w:start w:val="1"/>
      <w:numFmt w:val="lowerLetter"/>
      <w:lvlText w:val="%5."/>
      <w:lvlJc w:val="left"/>
      <w:pPr>
        <w:ind w:left="5800" w:hanging="360"/>
      </w:pPr>
    </w:lvl>
    <w:lvl w:ilvl="5" w:tplc="0C09001B" w:tentative="1">
      <w:start w:val="1"/>
      <w:numFmt w:val="lowerRoman"/>
      <w:lvlText w:val="%6."/>
      <w:lvlJc w:val="right"/>
      <w:pPr>
        <w:ind w:left="6520" w:hanging="180"/>
      </w:pPr>
    </w:lvl>
    <w:lvl w:ilvl="6" w:tplc="0C09000F" w:tentative="1">
      <w:start w:val="1"/>
      <w:numFmt w:val="decimal"/>
      <w:lvlText w:val="%7."/>
      <w:lvlJc w:val="left"/>
      <w:pPr>
        <w:ind w:left="7240" w:hanging="360"/>
      </w:pPr>
    </w:lvl>
    <w:lvl w:ilvl="7" w:tplc="0C090019" w:tentative="1">
      <w:start w:val="1"/>
      <w:numFmt w:val="lowerLetter"/>
      <w:lvlText w:val="%8."/>
      <w:lvlJc w:val="left"/>
      <w:pPr>
        <w:ind w:left="7960" w:hanging="360"/>
      </w:pPr>
    </w:lvl>
    <w:lvl w:ilvl="8" w:tplc="0C09001B" w:tentative="1">
      <w:start w:val="1"/>
      <w:numFmt w:val="lowerRoman"/>
      <w:lvlText w:val="%9."/>
      <w:lvlJc w:val="right"/>
      <w:pPr>
        <w:ind w:left="8680" w:hanging="180"/>
      </w:pPr>
    </w:lvl>
  </w:abstractNum>
  <w:abstractNum w:abstractNumId="14" w15:restartNumberingAfterBreak="0">
    <w:nsid w:val="23E9489F"/>
    <w:multiLevelType w:val="multilevel"/>
    <w:tmpl w:val="952C5698"/>
    <w:styleLink w:val="Section"/>
    <w:lvl w:ilvl="0">
      <w:start w:val="1"/>
      <w:numFmt w:val="upperRoman"/>
      <w:pStyle w:val="Heading1"/>
      <w:lvlText w:val="%1"/>
      <w:lvlJc w:val="right"/>
      <w:pPr>
        <w:tabs>
          <w:tab w:val="num" w:pos="3402"/>
        </w:tabs>
        <w:ind w:left="3402" w:hanging="8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6F77E30"/>
    <w:multiLevelType w:val="multilevel"/>
    <w:tmpl w:val="62C6A77A"/>
    <w:lvl w:ilvl="0">
      <w:start w:val="1"/>
      <w:numFmt w:val="lowerLetter"/>
      <w:pStyle w:val="List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color w:val="1D1D1B" w:themeColor="text1"/>
      </w:rPr>
    </w:lvl>
    <w:lvl w:ilvl="1">
      <w:start w:val="1"/>
      <w:numFmt w:val="lowerRoman"/>
      <w:lvlText w:val="%2."/>
      <w:lvlJc w:val="left"/>
      <w:pPr>
        <w:ind w:left="1080" w:hanging="360"/>
      </w:pPr>
      <w:rPr>
        <w:rFonts w:asciiTheme="minorHAnsi" w:hAnsiTheme="minorHAnsi" w:hint="default"/>
        <w:b w:val="0"/>
        <w:i w:val="0"/>
        <w:color w:val="1D1D1B" w:themeColor="text1"/>
      </w:rPr>
    </w:lvl>
    <w:lvl w:ilvl="2">
      <w:start w:val="1"/>
      <w:numFmt w:val="upperLetter"/>
      <w:lvlText w:val="%3."/>
      <w:lvlJc w:val="left"/>
      <w:pPr>
        <w:ind w:left="1440" w:hanging="360"/>
      </w:pPr>
      <w:rPr>
        <w:rFonts w:asciiTheme="minorHAnsi" w:hAnsiTheme="minorHAnsi" w:hint="default"/>
        <w:b w:val="0"/>
        <w:i w:val="0"/>
        <w:color w:val="1D1D1B" w:themeColor="text1"/>
      </w:rPr>
    </w:lvl>
    <w:lvl w:ilvl="3">
      <w:start w:val="1"/>
      <w:numFmt w:val="lowerLetter"/>
      <w:lvlText w:val="(%4)"/>
      <w:lvlJc w:val="left"/>
      <w:pPr>
        <w:ind w:left="1800" w:hanging="360"/>
      </w:pPr>
      <w:rPr>
        <w:rFonts w:hint="default"/>
        <w:b w:val="0"/>
        <w:i w:val="0"/>
        <w:color w:val="auto"/>
      </w:rPr>
    </w:lvl>
    <w:lvl w:ilvl="4">
      <w:start w:val="1"/>
      <w:numFmt w:val="lowerRoman"/>
      <w:lvlText w:val="(%5)"/>
      <w:lvlJc w:val="left"/>
      <w:pPr>
        <w:ind w:left="2160" w:hanging="360"/>
      </w:pPr>
      <w:rPr>
        <w:rFonts w:hint="default"/>
        <w:b w:val="0"/>
        <w:i w:val="0"/>
        <w:color w:val="auto"/>
      </w:rPr>
    </w:lvl>
    <w:lvl w:ilvl="5">
      <w:start w:val="1"/>
      <w:numFmt w:val="upperLetter"/>
      <w:lvlText w:val="(%6)"/>
      <w:lvlJc w:val="left"/>
      <w:pPr>
        <w:ind w:left="2520" w:hanging="360"/>
      </w:pPr>
      <w:rPr>
        <w:rFonts w:hint="default"/>
        <w:b w:val="0"/>
        <w:i w:val="0"/>
        <w:color w:val="auto"/>
      </w:rPr>
    </w:lvl>
    <w:lvl w:ilvl="6">
      <w:start w:val="1"/>
      <w:numFmt w:val="lowerLetter"/>
      <w:lvlText w:val="%7."/>
      <w:lvlJc w:val="left"/>
      <w:pPr>
        <w:ind w:left="2880" w:hanging="360"/>
      </w:pPr>
      <w:rPr>
        <w:rFonts w:hint="default"/>
        <w:b w:val="0"/>
        <w:i w:val="0"/>
        <w:color w:val="auto"/>
      </w:rPr>
    </w:lvl>
    <w:lvl w:ilvl="7">
      <w:start w:val="1"/>
      <w:numFmt w:val="lowerRoman"/>
      <w:lvlText w:val="%8."/>
      <w:lvlJc w:val="left"/>
      <w:pPr>
        <w:ind w:left="3240" w:hanging="360"/>
      </w:pPr>
      <w:rPr>
        <w:rFonts w:hint="default"/>
        <w:b w:val="0"/>
        <w:i w:val="0"/>
        <w:color w:val="auto"/>
      </w:rPr>
    </w:lvl>
    <w:lvl w:ilvl="8">
      <w:start w:val="1"/>
      <w:numFmt w:val="upperLetter"/>
      <w:lvlText w:val="%9."/>
      <w:lvlJc w:val="left"/>
      <w:pPr>
        <w:ind w:left="3600" w:hanging="360"/>
      </w:pPr>
      <w:rPr>
        <w:rFonts w:hint="default"/>
        <w:b w:val="0"/>
        <w:i w:val="0"/>
        <w:color w:val="auto"/>
      </w:rPr>
    </w:lvl>
  </w:abstractNum>
  <w:abstractNum w:abstractNumId="16" w15:restartNumberingAfterBreak="0">
    <w:nsid w:val="386E086B"/>
    <w:multiLevelType w:val="hybridMultilevel"/>
    <w:tmpl w:val="4F8284E2"/>
    <w:lvl w:ilvl="0" w:tplc="E19480E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Untitled Sans Light" w:hAnsi="Untitled Sans Light" w:hint="default"/>
        <w:color w:val="1D1D1B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95471B"/>
    <w:multiLevelType w:val="hybridMultilevel"/>
    <w:tmpl w:val="82A8C582"/>
    <w:lvl w:ilvl="0" w:tplc="80B623C8">
      <w:start w:val="1"/>
      <w:numFmt w:val="upperRoman"/>
      <w:lvlText w:val="%1"/>
      <w:lvlJc w:val="left"/>
      <w:pPr>
        <w:ind w:left="256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4F307A"/>
    <w:multiLevelType w:val="multilevel"/>
    <w:tmpl w:val="4A6A277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62FA63C6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81546A7"/>
    <w:multiLevelType w:val="multilevel"/>
    <w:tmpl w:val="D1B6B964"/>
    <w:lvl w:ilvl="0">
      <w:start w:val="1"/>
      <w:numFmt w:val="decimal"/>
      <w:pStyle w:val="ListNumber"/>
      <w:lvlText w:val="%1."/>
      <w:lvlJc w:val="left"/>
      <w:pPr>
        <w:ind w:left="1800" w:hanging="360"/>
      </w:pPr>
      <w:rPr>
        <w:rFonts w:asciiTheme="minorHAnsi" w:hAnsiTheme="minorHAnsi" w:hint="default"/>
        <w:b w:val="0"/>
        <w:i w:val="0"/>
        <w:color w:val="1D1D1B" w:themeColor="text1"/>
      </w:rPr>
    </w:lvl>
    <w:lvl w:ilvl="1">
      <w:start w:val="1"/>
      <w:numFmt w:val="lowerLetter"/>
      <w:pStyle w:val="ListNumber2"/>
      <w:lvlText w:val="%2."/>
      <w:lvlJc w:val="left"/>
      <w:pPr>
        <w:ind w:left="2160" w:hanging="360"/>
      </w:pPr>
      <w:rPr>
        <w:rFonts w:asciiTheme="minorHAnsi" w:hAnsiTheme="minorHAnsi" w:hint="default"/>
        <w:b w:val="0"/>
        <w:i w:val="0"/>
        <w:color w:val="1D1D1B" w:themeColor="text1"/>
      </w:rPr>
    </w:lvl>
    <w:lvl w:ilvl="2">
      <w:start w:val="1"/>
      <w:numFmt w:val="lowerRoman"/>
      <w:pStyle w:val="ListNumber3"/>
      <w:lvlText w:val="%3."/>
      <w:lvlJc w:val="left"/>
      <w:pPr>
        <w:ind w:left="2520" w:hanging="360"/>
      </w:pPr>
      <w:rPr>
        <w:rFonts w:asciiTheme="minorHAnsi" w:hAnsiTheme="minorHAnsi" w:hint="default"/>
        <w:b w:val="0"/>
        <w:i w:val="0"/>
        <w:color w:val="1D1D1B" w:themeColor="text1"/>
      </w:rPr>
    </w:lvl>
    <w:lvl w:ilvl="3">
      <w:start w:val="1"/>
      <w:numFmt w:val="decimal"/>
      <w:pStyle w:val="ListNumber4"/>
      <w:lvlText w:val="(%4)"/>
      <w:lvlJc w:val="left"/>
      <w:pPr>
        <w:ind w:left="2880" w:hanging="360"/>
      </w:pPr>
      <w:rPr>
        <w:rFonts w:hint="default"/>
        <w:b w:val="0"/>
        <w:i w:val="0"/>
        <w:color w:val="auto"/>
      </w:rPr>
    </w:lvl>
    <w:lvl w:ilvl="4">
      <w:start w:val="1"/>
      <w:numFmt w:val="lowerLetter"/>
      <w:pStyle w:val="ListNumber5"/>
      <w:lvlText w:val="(%5)"/>
      <w:lvlJc w:val="left"/>
      <w:pPr>
        <w:ind w:left="3240" w:hanging="360"/>
      </w:pPr>
      <w:rPr>
        <w:rFonts w:hint="default"/>
        <w:b w:val="0"/>
        <w:i w:val="0"/>
        <w:color w:val="auto"/>
      </w:rPr>
    </w:lvl>
    <w:lvl w:ilvl="5">
      <w:start w:val="1"/>
      <w:numFmt w:val="lowerRoman"/>
      <w:lvlText w:val="(%6)"/>
      <w:lvlJc w:val="left"/>
      <w:pPr>
        <w:ind w:left="3600" w:hanging="360"/>
      </w:pPr>
      <w:rPr>
        <w:rFonts w:hint="default"/>
        <w:b w:val="0"/>
        <w:i w:val="0"/>
        <w:color w:val="auto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hint="default"/>
        <w:b w:val="0"/>
        <w:i w:val="0"/>
        <w:color w:val="auto"/>
      </w:rPr>
    </w:lvl>
    <w:lvl w:ilvl="7">
      <w:start w:val="1"/>
      <w:numFmt w:val="lowerLetter"/>
      <w:lvlText w:val="%8."/>
      <w:lvlJc w:val="left"/>
      <w:pPr>
        <w:ind w:left="4320" w:hanging="360"/>
      </w:pPr>
      <w:rPr>
        <w:rFonts w:hint="default"/>
        <w:b w:val="0"/>
        <w:i w:val="0"/>
        <w:color w:val="auto"/>
      </w:rPr>
    </w:lvl>
    <w:lvl w:ilvl="8">
      <w:start w:val="1"/>
      <w:numFmt w:val="lowerRoman"/>
      <w:lvlText w:val="%9."/>
      <w:lvlJc w:val="left"/>
      <w:pPr>
        <w:ind w:left="4680" w:hanging="360"/>
      </w:pPr>
      <w:rPr>
        <w:rFonts w:hint="default"/>
        <w:b w:val="0"/>
        <w:i w:val="0"/>
        <w:color w:val="auto"/>
      </w:rPr>
    </w:lvl>
  </w:abstractNum>
  <w:abstractNum w:abstractNumId="21" w15:restartNumberingAfterBreak="0">
    <w:nsid w:val="68E609E5"/>
    <w:multiLevelType w:val="hybridMultilevel"/>
    <w:tmpl w:val="54E09954"/>
    <w:lvl w:ilvl="0" w:tplc="95AC4F5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DA4963"/>
    <w:multiLevelType w:val="hybridMultilevel"/>
    <w:tmpl w:val="476EC1FA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52020"/>
    <w:multiLevelType w:val="multilevel"/>
    <w:tmpl w:val="DA3CD7F2"/>
    <w:lvl w:ilvl="0">
      <w:start w:val="1"/>
      <w:numFmt w:val="bullet"/>
      <w:lvlText w:val="•"/>
      <w:lvlJc w:val="left"/>
      <w:pPr>
        <w:ind w:left="360" w:hanging="360"/>
      </w:pPr>
      <w:rPr>
        <w:rFonts w:ascii="Scto Grotesk A" w:hAnsi="Scto Grotesk A" w:hint="default"/>
        <w:color w:val="5F2756" w:themeColor="accent2"/>
      </w:rPr>
    </w:lvl>
    <w:lvl w:ilvl="1">
      <w:start w:val="1"/>
      <w:numFmt w:val="bullet"/>
      <w:lvlText w:val="◦"/>
      <w:lvlJc w:val="left"/>
      <w:pPr>
        <w:ind w:left="720" w:hanging="360"/>
      </w:pPr>
      <w:rPr>
        <w:rFonts w:ascii="Arial" w:hAnsi="Arial" w:hint="default"/>
        <w:color w:val="5F2756" w:themeColor="accent2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Arial" w:hAnsi="Arial" w:hint="default"/>
        <w:color w:val="1D1D1B" w:themeColor="text1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  <w:color w:val="1D1D1B" w:themeColor="text1"/>
      </w:rPr>
    </w:lvl>
    <w:lvl w:ilvl="4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  <w:color w:val="1D1D1B" w:themeColor="text1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  <w:color w:val="1D1D1B" w:themeColor="text1"/>
      </w:rPr>
    </w:lvl>
    <w:lvl w:ilvl="6">
      <w:start w:val="1"/>
      <w:numFmt w:val="bullet"/>
      <w:lvlText w:val="-"/>
      <w:lvlJc w:val="left"/>
      <w:pPr>
        <w:ind w:left="2520" w:hanging="360"/>
      </w:pPr>
      <w:rPr>
        <w:rFonts w:ascii="Arial" w:hAnsi="Arial" w:hint="default"/>
        <w:color w:val="1D1D1B" w:themeColor="text1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Arial" w:hAnsi="Arial" w:hint="default"/>
        <w:color w:val="1D1D1B" w:themeColor="text1"/>
      </w:rPr>
    </w:lvl>
    <w:lvl w:ilvl="8">
      <w:start w:val="1"/>
      <w:numFmt w:val="bullet"/>
      <w:lvlText w:val="-"/>
      <w:lvlJc w:val="left"/>
      <w:pPr>
        <w:ind w:left="3240" w:hanging="360"/>
      </w:pPr>
      <w:rPr>
        <w:rFonts w:ascii="Arial" w:hAnsi="Arial" w:hint="default"/>
        <w:color w:val="1D1D1B" w:themeColor="text1"/>
      </w:rPr>
    </w:lvl>
  </w:abstractNum>
  <w:abstractNum w:abstractNumId="24" w15:restartNumberingAfterBreak="0">
    <w:nsid w:val="70605230"/>
    <w:multiLevelType w:val="hybridMultilevel"/>
    <w:tmpl w:val="703052EC"/>
    <w:lvl w:ilvl="0" w:tplc="7714C70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5F2756" w:themeColor="accent2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1686345"/>
    <w:multiLevelType w:val="hybridMultilevel"/>
    <w:tmpl w:val="DD34A5DE"/>
    <w:lvl w:ilvl="0" w:tplc="DAA68E7A">
      <w:start w:val="1"/>
      <w:numFmt w:val="lowerRoman"/>
      <w:lvlText w:val="%1."/>
      <w:lvlJc w:val="left"/>
      <w:pPr>
        <w:ind w:left="360" w:hanging="360"/>
      </w:pPr>
      <w:rPr>
        <w:rFonts w:hint="default"/>
        <w:b/>
        <w:i w:val="0"/>
        <w:color w:val="5F2756" w:themeColor="accent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D13F86"/>
    <w:multiLevelType w:val="multilevel"/>
    <w:tmpl w:val="C4A68B94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i w:val="0"/>
        <w:color w:val="5F2756" w:themeColor="accent2"/>
      </w:rPr>
    </w:lvl>
    <w:lvl w:ilvl="1">
      <w:start w:val="1"/>
      <w:numFmt w:val="decimal"/>
      <w:suff w:val="space"/>
      <w:lvlText w:val="%1.%2."/>
      <w:lvlJc w:val="left"/>
      <w:pPr>
        <w:ind w:left="567" w:hanging="567"/>
      </w:pPr>
      <w:rPr>
        <w:rFonts w:hint="default"/>
        <w:color w:val="A83A55" w:themeColor="accent1"/>
      </w:rPr>
    </w:lvl>
    <w:lvl w:ilvl="2">
      <w:start w:val="1"/>
      <w:numFmt w:val="decimal"/>
      <w:suff w:val="space"/>
      <w:lvlText w:val="%1.%2.%3."/>
      <w:lvlJc w:val="left"/>
      <w:pPr>
        <w:ind w:left="567" w:hanging="567"/>
      </w:pPr>
      <w:rPr>
        <w:rFonts w:hint="default"/>
        <w:color w:val="A83A55" w:themeColor="accent1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787E4D88"/>
    <w:multiLevelType w:val="multilevel"/>
    <w:tmpl w:val="AAFE56BE"/>
    <w:lvl w:ilvl="0">
      <w:start w:val="1"/>
      <w:numFmt w:val="bullet"/>
      <w:pStyle w:val="ListBullet"/>
      <w:lvlText w:val="•"/>
      <w:lvlJc w:val="left"/>
      <w:pPr>
        <w:ind w:left="720" w:hanging="360"/>
      </w:pPr>
      <w:rPr>
        <w:rFonts w:ascii="Century Gothic" w:hAnsi="Century Gothic" w:hint="default"/>
        <w:color w:val="1D1D1B" w:themeColor="text1"/>
      </w:rPr>
    </w:lvl>
    <w:lvl w:ilvl="1">
      <w:start w:val="1"/>
      <w:numFmt w:val="bullet"/>
      <w:pStyle w:val="ListBullet2"/>
      <w:lvlText w:val="•"/>
      <w:lvlJc w:val="left"/>
      <w:pPr>
        <w:ind w:left="1080" w:hanging="360"/>
      </w:pPr>
      <w:rPr>
        <w:rFonts w:ascii="Century Gothic" w:hAnsi="Century Gothic" w:hint="default"/>
        <w:color w:val="1D1D1B" w:themeColor="text1"/>
      </w:rPr>
    </w:lvl>
    <w:lvl w:ilvl="2">
      <w:start w:val="1"/>
      <w:numFmt w:val="bullet"/>
      <w:pStyle w:val="ListBullet3"/>
      <w:lvlText w:val="–"/>
      <w:lvlJc w:val="left"/>
      <w:pPr>
        <w:ind w:left="1440" w:hanging="360"/>
      </w:pPr>
      <w:rPr>
        <w:rFonts w:ascii="Century Gothic" w:hAnsi="Century Gothic" w:hint="default"/>
        <w:color w:val="1D1D1B" w:themeColor="text1"/>
      </w:rPr>
    </w:lvl>
    <w:lvl w:ilvl="3">
      <w:start w:val="1"/>
      <w:numFmt w:val="bullet"/>
      <w:pStyle w:val="ListBullet4"/>
      <w:lvlText w:val="–"/>
      <w:lvlJc w:val="left"/>
      <w:pPr>
        <w:ind w:left="1800" w:hanging="360"/>
      </w:pPr>
      <w:rPr>
        <w:rFonts w:ascii="Century Gothic" w:hAnsi="Century Gothic" w:hint="default"/>
        <w:color w:val="1D1D1B" w:themeColor="text1"/>
      </w:rPr>
    </w:lvl>
    <w:lvl w:ilvl="4">
      <w:start w:val="1"/>
      <w:numFmt w:val="bullet"/>
      <w:pStyle w:val="ListBullet5"/>
      <w:lvlText w:val="–"/>
      <w:lvlJc w:val="left"/>
      <w:pPr>
        <w:ind w:left="2160" w:hanging="360"/>
      </w:pPr>
      <w:rPr>
        <w:rFonts w:ascii="Century Gothic" w:hAnsi="Century Gothic" w:hint="default"/>
        <w:color w:val="1D1D1B" w:themeColor="text1"/>
      </w:rPr>
    </w:lvl>
    <w:lvl w:ilvl="5">
      <w:start w:val="1"/>
      <w:numFmt w:val="bullet"/>
      <w:lvlText w:val="–"/>
      <w:lvlJc w:val="left"/>
      <w:pPr>
        <w:ind w:left="2520" w:hanging="360"/>
      </w:pPr>
      <w:rPr>
        <w:rFonts w:ascii="Century Gothic" w:hAnsi="Century Gothic" w:hint="default"/>
        <w:color w:val="1D1D1B" w:themeColor="text1"/>
      </w:rPr>
    </w:lvl>
    <w:lvl w:ilvl="6">
      <w:start w:val="1"/>
      <w:numFmt w:val="bullet"/>
      <w:lvlText w:val="–"/>
      <w:lvlJc w:val="left"/>
      <w:pPr>
        <w:ind w:left="2880" w:hanging="360"/>
      </w:pPr>
      <w:rPr>
        <w:rFonts w:ascii="Century Gothic" w:hAnsi="Century Gothic" w:hint="default"/>
        <w:color w:val="1D1D1B" w:themeColor="text1"/>
      </w:rPr>
    </w:lvl>
    <w:lvl w:ilvl="7">
      <w:start w:val="1"/>
      <w:numFmt w:val="bullet"/>
      <w:lvlText w:val="–"/>
      <w:lvlJc w:val="left"/>
      <w:pPr>
        <w:ind w:left="3240" w:hanging="360"/>
      </w:pPr>
      <w:rPr>
        <w:rFonts w:ascii="Century Gothic" w:hAnsi="Century Gothic" w:hint="default"/>
        <w:color w:val="1D1D1B" w:themeColor="text1"/>
      </w:rPr>
    </w:lvl>
    <w:lvl w:ilvl="8">
      <w:start w:val="1"/>
      <w:numFmt w:val="bullet"/>
      <w:lvlText w:val="–"/>
      <w:lvlJc w:val="left"/>
      <w:pPr>
        <w:ind w:left="3600" w:hanging="360"/>
      </w:pPr>
      <w:rPr>
        <w:rFonts w:ascii="Century Gothic" w:hAnsi="Century Gothic" w:hint="default"/>
        <w:color w:val="1D1D1B" w:themeColor="text1"/>
      </w:rPr>
    </w:lvl>
  </w:abstractNum>
  <w:abstractNum w:abstractNumId="28" w15:restartNumberingAfterBreak="0">
    <w:nsid w:val="79784CB5"/>
    <w:multiLevelType w:val="hybridMultilevel"/>
    <w:tmpl w:val="8EDADD48"/>
    <w:lvl w:ilvl="0" w:tplc="AD1C952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Favorit Regular" w:hAnsi="Favorit Regular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737932">
    <w:abstractNumId w:val="9"/>
  </w:num>
  <w:num w:numId="2" w16cid:durableId="1079016928">
    <w:abstractNumId w:val="8"/>
  </w:num>
  <w:num w:numId="3" w16cid:durableId="464931147">
    <w:abstractNumId w:val="28"/>
  </w:num>
  <w:num w:numId="4" w16cid:durableId="1120758814">
    <w:abstractNumId w:val="16"/>
  </w:num>
  <w:num w:numId="5" w16cid:durableId="1053306212">
    <w:abstractNumId w:val="16"/>
    <w:lvlOverride w:ilvl="0">
      <w:startOverride w:val="1"/>
    </w:lvlOverride>
  </w:num>
  <w:num w:numId="6" w16cid:durableId="389502236">
    <w:abstractNumId w:val="11"/>
  </w:num>
  <w:num w:numId="7" w16cid:durableId="939948114">
    <w:abstractNumId w:val="21"/>
  </w:num>
  <w:num w:numId="8" w16cid:durableId="17903227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66311431">
    <w:abstractNumId w:val="27"/>
  </w:num>
  <w:num w:numId="10" w16cid:durableId="60762992">
    <w:abstractNumId w:val="7"/>
  </w:num>
  <w:num w:numId="11" w16cid:durableId="1767535412">
    <w:abstractNumId w:val="27"/>
  </w:num>
  <w:num w:numId="12" w16cid:durableId="1457988918">
    <w:abstractNumId w:val="6"/>
  </w:num>
  <w:num w:numId="13" w16cid:durableId="1413891592">
    <w:abstractNumId w:val="27"/>
  </w:num>
  <w:num w:numId="14" w16cid:durableId="13697538">
    <w:abstractNumId w:val="5"/>
  </w:num>
  <w:num w:numId="15" w16cid:durableId="212738253">
    <w:abstractNumId w:val="27"/>
  </w:num>
  <w:num w:numId="16" w16cid:durableId="1561163000">
    <w:abstractNumId w:val="4"/>
  </w:num>
  <w:num w:numId="17" w16cid:durableId="934898827">
    <w:abstractNumId w:val="27"/>
  </w:num>
  <w:num w:numId="18" w16cid:durableId="174657837">
    <w:abstractNumId w:val="20"/>
  </w:num>
  <w:num w:numId="19" w16cid:durableId="789251382">
    <w:abstractNumId w:val="3"/>
  </w:num>
  <w:num w:numId="20" w16cid:durableId="965431370">
    <w:abstractNumId w:val="20"/>
  </w:num>
  <w:num w:numId="21" w16cid:durableId="1639263950">
    <w:abstractNumId w:val="2"/>
  </w:num>
  <w:num w:numId="22" w16cid:durableId="403799800">
    <w:abstractNumId w:val="20"/>
  </w:num>
  <w:num w:numId="23" w16cid:durableId="1657958087">
    <w:abstractNumId w:val="1"/>
  </w:num>
  <w:num w:numId="24" w16cid:durableId="1035042340">
    <w:abstractNumId w:val="20"/>
  </w:num>
  <w:num w:numId="25" w16cid:durableId="1833107533">
    <w:abstractNumId w:val="0"/>
  </w:num>
  <w:num w:numId="26" w16cid:durableId="872766959">
    <w:abstractNumId w:val="20"/>
  </w:num>
  <w:num w:numId="27" w16cid:durableId="1831292818">
    <w:abstractNumId w:val="15"/>
  </w:num>
  <w:num w:numId="28" w16cid:durableId="745494046">
    <w:abstractNumId w:val="26"/>
  </w:num>
  <w:num w:numId="29" w16cid:durableId="2010282496">
    <w:abstractNumId w:val="26"/>
  </w:num>
  <w:num w:numId="30" w16cid:durableId="1692954724">
    <w:abstractNumId w:val="26"/>
  </w:num>
  <w:num w:numId="31" w16cid:durableId="1575123218">
    <w:abstractNumId w:val="18"/>
  </w:num>
  <w:num w:numId="32" w16cid:durableId="1264151308">
    <w:abstractNumId w:val="10"/>
  </w:num>
  <w:num w:numId="33" w16cid:durableId="2022123696">
    <w:abstractNumId w:val="24"/>
  </w:num>
  <w:num w:numId="34" w16cid:durableId="1605839150">
    <w:abstractNumId w:val="22"/>
  </w:num>
  <w:num w:numId="35" w16cid:durableId="126168435">
    <w:abstractNumId w:val="25"/>
  </w:num>
  <w:num w:numId="36" w16cid:durableId="8414276">
    <w:abstractNumId w:val="23"/>
  </w:num>
  <w:num w:numId="37" w16cid:durableId="538931354">
    <w:abstractNumId w:val="17"/>
  </w:num>
  <w:num w:numId="38" w16cid:durableId="1554273413">
    <w:abstractNumId w:val="17"/>
    <w:lvlOverride w:ilvl="0">
      <w:startOverride w:val="1"/>
    </w:lvlOverride>
  </w:num>
  <w:num w:numId="39" w16cid:durableId="1252161342">
    <w:abstractNumId w:val="17"/>
    <w:lvlOverride w:ilvl="0">
      <w:startOverride w:val="1"/>
    </w:lvlOverride>
  </w:num>
  <w:num w:numId="40" w16cid:durableId="1161774394">
    <w:abstractNumId w:val="17"/>
    <w:lvlOverride w:ilvl="0">
      <w:startOverride w:val="1"/>
    </w:lvlOverride>
  </w:num>
  <w:num w:numId="41" w16cid:durableId="455566118">
    <w:abstractNumId w:val="17"/>
    <w:lvlOverride w:ilvl="0">
      <w:startOverride w:val="1"/>
    </w:lvlOverride>
  </w:num>
  <w:num w:numId="42" w16cid:durableId="636035465">
    <w:abstractNumId w:val="13"/>
  </w:num>
  <w:num w:numId="43" w16cid:durableId="976178651">
    <w:abstractNumId w:val="12"/>
  </w:num>
  <w:num w:numId="44" w16cid:durableId="610741830">
    <w:abstractNumId w:val="19"/>
  </w:num>
  <w:num w:numId="45" w16cid:durableId="14171663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AyNrEwNTcDYgMDcyUdpeDU4uLM/DyQAmPDWgAAH1n9LQAAAA=="/>
  </w:docVars>
  <w:rsids>
    <w:rsidRoot w:val="00BF2237"/>
    <w:rsid w:val="00002198"/>
    <w:rsid w:val="00002488"/>
    <w:rsid w:val="0000762E"/>
    <w:rsid w:val="00010A3F"/>
    <w:rsid w:val="000117EA"/>
    <w:rsid w:val="00012097"/>
    <w:rsid w:val="00012100"/>
    <w:rsid w:val="000138EE"/>
    <w:rsid w:val="0001426A"/>
    <w:rsid w:val="00014D06"/>
    <w:rsid w:val="00016A7A"/>
    <w:rsid w:val="00020C72"/>
    <w:rsid w:val="000223BE"/>
    <w:rsid w:val="0002467E"/>
    <w:rsid w:val="00027DCC"/>
    <w:rsid w:val="00030565"/>
    <w:rsid w:val="000320B3"/>
    <w:rsid w:val="00032BC1"/>
    <w:rsid w:val="00033DD5"/>
    <w:rsid w:val="00036D46"/>
    <w:rsid w:val="00040BB5"/>
    <w:rsid w:val="000426EF"/>
    <w:rsid w:val="000426FF"/>
    <w:rsid w:val="00042DA9"/>
    <w:rsid w:val="0004326E"/>
    <w:rsid w:val="00043292"/>
    <w:rsid w:val="00045795"/>
    <w:rsid w:val="00047406"/>
    <w:rsid w:val="000501A1"/>
    <w:rsid w:val="00051DAA"/>
    <w:rsid w:val="00053F17"/>
    <w:rsid w:val="00054034"/>
    <w:rsid w:val="000634A3"/>
    <w:rsid w:val="00066547"/>
    <w:rsid w:val="00067465"/>
    <w:rsid w:val="00070FEE"/>
    <w:rsid w:val="00071CF0"/>
    <w:rsid w:val="00072363"/>
    <w:rsid w:val="0007520F"/>
    <w:rsid w:val="00075767"/>
    <w:rsid w:val="00076037"/>
    <w:rsid w:val="00076438"/>
    <w:rsid w:val="00076F80"/>
    <w:rsid w:val="00077EBA"/>
    <w:rsid w:val="000815EA"/>
    <w:rsid w:val="00081EE7"/>
    <w:rsid w:val="0008410B"/>
    <w:rsid w:val="000844F9"/>
    <w:rsid w:val="0008570D"/>
    <w:rsid w:val="00085F72"/>
    <w:rsid w:val="00086306"/>
    <w:rsid w:val="00086613"/>
    <w:rsid w:val="00086890"/>
    <w:rsid w:val="00087B8D"/>
    <w:rsid w:val="00091C1C"/>
    <w:rsid w:val="00091FF1"/>
    <w:rsid w:val="00096762"/>
    <w:rsid w:val="000A025F"/>
    <w:rsid w:val="000A29B2"/>
    <w:rsid w:val="000A4EA5"/>
    <w:rsid w:val="000A63D8"/>
    <w:rsid w:val="000A74F1"/>
    <w:rsid w:val="000B0DBE"/>
    <w:rsid w:val="000B10D3"/>
    <w:rsid w:val="000B4692"/>
    <w:rsid w:val="000B68B2"/>
    <w:rsid w:val="000B714E"/>
    <w:rsid w:val="000C00A4"/>
    <w:rsid w:val="000C1396"/>
    <w:rsid w:val="000C14A9"/>
    <w:rsid w:val="000C476C"/>
    <w:rsid w:val="000C4E38"/>
    <w:rsid w:val="000C55B0"/>
    <w:rsid w:val="000C6DAC"/>
    <w:rsid w:val="000C78BC"/>
    <w:rsid w:val="000D00A7"/>
    <w:rsid w:val="000D46D5"/>
    <w:rsid w:val="000E0087"/>
    <w:rsid w:val="000E11B3"/>
    <w:rsid w:val="000E13F0"/>
    <w:rsid w:val="000E14AD"/>
    <w:rsid w:val="000E21D7"/>
    <w:rsid w:val="000E27D6"/>
    <w:rsid w:val="000E3D56"/>
    <w:rsid w:val="000E3FA2"/>
    <w:rsid w:val="000E6C12"/>
    <w:rsid w:val="000E7394"/>
    <w:rsid w:val="000E7669"/>
    <w:rsid w:val="000F05F4"/>
    <w:rsid w:val="000F1846"/>
    <w:rsid w:val="000F2C0C"/>
    <w:rsid w:val="000F39D0"/>
    <w:rsid w:val="000F48D2"/>
    <w:rsid w:val="000F7CF9"/>
    <w:rsid w:val="001011DC"/>
    <w:rsid w:val="00103B7C"/>
    <w:rsid w:val="00104E2D"/>
    <w:rsid w:val="00111587"/>
    <w:rsid w:val="00111D5D"/>
    <w:rsid w:val="001147AB"/>
    <w:rsid w:val="00121D9A"/>
    <w:rsid w:val="001240A8"/>
    <w:rsid w:val="00125E20"/>
    <w:rsid w:val="00125F5E"/>
    <w:rsid w:val="001263CB"/>
    <w:rsid w:val="00126C2F"/>
    <w:rsid w:val="00127850"/>
    <w:rsid w:val="001302B5"/>
    <w:rsid w:val="001313E7"/>
    <w:rsid w:val="0013225C"/>
    <w:rsid w:val="00132C99"/>
    <w:rsid w:val="00132DAE"/>
    <w:rsid w:val="00134770"/>
    <w:rsid w:val="00140BD1"/>
    <w:rsid w:val="00142052"/>
    <w:rsid w:val="00143764"/>
    <w:rsid w:val="00144B90"/>
    <w:rsid w:val="00144BFD"/>
    <w:rsid w:val="00145549"/>
    <w:rsid w:val="001507FA"/>
    <w:rsid w:val="00150EA5"/>
    <w:rsid w:val="001510B8"/>
    <w:rsid w:val="00153A67"/>
    <w:rsid w:val="00153F54"/>
    <w:rsid w:val="0015478A"/>
    <w:rsid w:val="00154B32"/>
    <w:rsid w:val="00157E5F"/>
    <w:rsid w:val="00162247"/>
    <w:rsid w:val="00162436"/>
    <w:rsid w:val="00162830"/>
    <w:rsid w:val="00162D15"/>
    <w:rsid w:val="00165B24"/>
    <w:rsid w:val="00166AE5"/>
    <w:rsid w:val="001670F1"/>
    <w:rsid w:val="00173550"/>
    <w:rsid w:val="00176B2C"/>
    <w:rsid w:val="00176C8F"/>
    <w:rsid w:val="00176E00"/>
    <w:rsid w:val="001815FD"/>
    <w:rsid w:val="00185757"/>
    <w:rsid w:val="00196537"/>
    <w:rsid w:val="00197616"/>
    <w:rsid w:val="001A0AB0"/>
    <w:rsid w:val="001A18FD"/>
    <w:rsid w:val="001A2817"/>
    <w:rsid w:val="001A4B8D"/>
    <w:rsid w:val="001A4CAC"/>
    <w:rsid w:val="001A6FD6"/>
    <w:rsid w:val="001A7BED"/>
    <w:rsid w:val="001B12BE"/>
    <w:rsid w:val="001B184F"/>
    <w:rsid w:val="001B3A32"/>
    <w:rsid w:val="001B4288"/>
    <w:rsid w:val="001B4B27"/>
    <w:rsid w:val="001B5A76"/>
    <w:rsid w:val="001B6069"/>
    <w:rsid w:val="001B62AD"/>
    <w:rsid w:val="001B6A91"/>
    <w:rsid w:val="001B796B"/>
    <w:rsid w:val="001B7FA0"/>
    <w:rsid w:val="001C1B19"/>
    <w:rsid w:val="001C2030"/>
    <w:rsid w:val="001C2176"/>
    <w:rsid w:val="001C33DB"/>
    <w:rsid w:val="001C3CE3"/>
    <w:rsid w:val="001C715D"/>
    <w:rsid w:val="001C7A27"/>
    <w:rsid w:val="001D2C6A"/>
    <w:rsid w:val="001D5DC9"/>
    <w:rsid w:val="001D7D0F"/>
    <w:rsid w:val="001E04D6"/>
    <w:rsid w:val="001E1BA5"/>
    <w:rsid w:val="001E246E"/>
    <w:rsid w:val="001E51DE"/>
    <w:rsid w:val="001E569E"/>
    <w:rsid w:val="001E5870"/>
    <w:rsid w:val="001E6051"/>
    <w:rsid w:val="001E61C4"/>
    <w:rsid w:val="001E6C42"/>
    <w:rsid w:val="001F0665"/>
    <w:rsid w:val="001F2669"/>
    <w:rsid w:val="001F4F71"/>
    <w:rsid w:val="001F57A3"/>
    <w:rsid w:val="001F63F7"/>
    <w:rsid w:val="001F6704"/>
    <w:rsid w:val="001F7BF8"/>
    <w:rsid w:val="00203B20"/>
    <w:rsid w:val="0020545B"/>
    <w:rsid w:val="002059FC"/>
    <w:rsid w:val="0021052B"/>
    <w:rsid w:val="00210A12"/>
    <w:rsid w:val="00212FA4"/>
    <w:rsid w:val="00213794"/>
    <w:rsid w:val="00213A80"/>
    <w:rsid w:val="00217A5C"/>
    <w:rsid w:val="00222023"/>
    <w:rsid w:val="00224061"/>
    <w:rsid w:val="00225AF4"/>
    <w:rsid w:val="00227761"/>
    <w:rsid w:val="002277B0"/>
    <w:rsid w:val="0023059A"/>
    <w:rsid w:val="00233A34"/>
    <w:rsid w:val="002343C8"/>
    <w:rsid w:val="00236310"/>
    <w:rsid w:val="00236F96"/>
    <w:rsid w:val="00237762"/>
    <w:rsid w:val="00237FFC"/>
    <w:rsid w:val="00240CDD"/>
    <w:rsid w:val="0024187E"/>
    <w:rsid w:val="00243D0B"/>
    <w:rsid w:val="00245B3C"/>
    <w:rsid w:val="00247CC9"/>
    <w:rsid w:val="0025003E"/>
    <w:rsid w:val="002503EE"/>
    <w:rsid w:val="00253ACC"/>
    <w:rsid w:val="00260FBC"/>
    <w:rsid w:val="002623B2"/>
    <w:rsid w:val="0026396D"/>
    <w:rsid w:val="00263C84"/>
    <w:rsid w:val="0026425E"/>
    <w:rsid w:val="00266428"/>
    <w:rsid w:val="00266FFA"/>
    <w:rsid w:val="0026778A"/>
    <w:rsid w:val="0026797D"/>
    <w:rsid w:val="0027126F"/>
    <w:rsid w:val="002724A5"/>
    <w:rsid w:val="00275310"/>
    <w:rsid w:val="00275669"/>
    <w:rsid w:val="00275B14"/>
    <w:rsid w:val="00275FB2"/>
    <w:rsid w:val="002808CC"/>
    <w:rsid w:val="002835B2"/>
    <w:rsid w:val="00283EBA"/>
    <w:rsid w:val="002868AA"/>
    <w:rsid w:val="00293CCE"/>
    <w:rsid w:val="00293DAE"/>
    <w:rsid w:val="00295971"/>
    <w:rsid w:val="002961D5"/>
    <w:rsid w:val="00296B28"/>
    <w:rsid w:val="00296F39"/>
    <w:rsid w:val="0029797F"/>
    <w:rsid w:val="00297A2A"/>
    <w:rsid w:val="002A0980"/>
    <w:rsid w:val="002A2B5C"/>
    <w:rsid w:val="002A3107"/>
    <w:rsid w:val="002A331F"/>
    <w:rsid w:val="002A5B04"/>
    <w:rsid w:val="002A5EAE"/>
    <w:rsid w:val="002A626B"/>
    <w:rsid w:val="002A6DBB"/>
    <w:rsid w:val="002A746F"/>
    <w:rsid w:val="002A7E9F"/>
    <w:rsid w:val="002B1CB6"/>
    <w:rsid w:val="002B3B5E"/>
    <w:rsid w:val="002B3D77"/>
    <w:rsid w:val="002B5E46"/>
    <w:rsid w:val="002C0778"/>
    <w:rsid w:val="002C0E5D"/>
    <w:rsid w:val="002C2BB0"/>
    <w:rsid w:val="002C4E08"/>
    <w:rsid w:val="002C5BBF"/>
    <w:rsid w:val="002D1D18"/>
    <w:rsid w:val="002D3180"/>
    <w:rsid w:val="002D3A9D"/>
    <w:rsid w:val="002D7BAD"/>
    <w:rsid w:val="002E1AA8"/>
    <w:rsid w:val="002E1B09"/>
    <w:rsid w:val="002E29A2"/>
    <w:rsid w:val="002E2BFB"/>
    <w:rsid w:val="002E449D"/>
    <w:rsid w:val="002E4E05"/>
    <w:rsid w:val="002E7B34"/>
    <w:rsid w:val="002F0F36"/>
    <w:rsid w:val="002F288E"/>
    <w:rsid w:val="002F2C1B"/>
    <w:rsid w:val="002F500A"/>
    <w:rsid w:val="002F71C9"/>
    <w:rsid w:val="00300339"/>
    <w:rsid w:val="00301923"/>
    <w:rsid w:val="0030254A"/>
    <w:rsid w:val="00303545"/>
    <w:rsid w:val="0030601D"/>
    <w:rsid w:val="00306CA3"/>
    <w:rsid w:val="00311C57"/>
    <w:rsid w:val="00312CDE"/>
    <w:rsid w:val="003175D4"/>
    <w:rsid w:val="00322960"/>
    <w:rsid w:val="00322E5A"/>
    <w:rsid w:val="0032379B"/>
    <w:rsid w:val="003251CA"/>
    <w:rsid w:val="00325534"/>
    <w:rsid w:val="00325C05"/>
    <w:rsid w:val="003304C5"/>
    <w:rsid w:val="0033141B"/>
    <w:rsid w:val="00332BE6"/>
    <w:rsid w:val="003330CC"/>
    <w:rsid w:val="00333462"/>
    <w:rsid w:val="0033465D"/>
    <w:rsid w:val="0033514E"/>
    <w:rsid w:val="00335E98"/>
    <w:rsid w:val="0034093D"/>
    <w:rsid w:val="00340DC1"/>
    <w:rsid w:val="003417DF"/>
    <w:rsid w:val="0034331C"/>
    <w:rsid w:val="00343C93"/>
    <w:rsid w:val="0034599A"/>
    <w:rsid w:val="0034602E"/>
    <w:rsid w:val="00346F4C"/>
    <w:rsid w:val="0035024B"/>
    <w:rsid w:val="00350567"/>
    <w:rsid w:val="0035176B"/>
    <w:rsid w:val="003522B5"/>
    <w:rsid w:val="00352E88"/>
    <w:rsid w:val="003537EC"/>
    <w:rsid w:val="0035408A"/>
    <w:rsid w:val="003558E7"/>
    <w:rsid w:val="003568F3"/>
    <w:rsid w:val="00360582"/>
    <w:rsid w:val="00361F14"/>
    <w:rsid w:val="00362255"/>
    <w:rsid w:val="003628EE"/>
    <w:rsid w:val="00364489"/>
    <w:rsid w:val="00372A20"/>
    <w:rsid w:val="00372F27"/>
    <w:rsid w:val="00374E6C"/>
    <w:rsid w:val="00374EDA"/>
    <w:rsid w:val="00380CA2"/>
    <w:rsid w:val="0038192B"/>
    <w:rsid w:val="00384365"/>
    <w:rsid w:val="003844C1"/>
    <w:rsid w:val="00387AA4"/>
    <w:rsid w:val="00390C94"/>
    <w:rsid w:val="003913EE"/>
    <w:rsid w:val="003916BE"/>
    <w:rsid w:val="00392551"/>
    <w:rsid w:val="003946CD"/>
    <w:rsid w:val="0039607E"/>
    <w:rsid w:val="003979DA"/>
    <w:rsid w:val="00397A84"/>
    <w:rsid w:val="00397AAF"/>
    <w:rsid w:val="003A01C0"/>
    <w:rsid w:val="003A13AC"/>
    <w:rsid w:val="003A2717"/>
    <w:rsid w:val="003A3D70"/>
    <w:rsid w:val="003A48F4"/>
    <w:rsid w:val="003A58BA"/>
    <w:rsid w:val="003A6001"/>
    <w:rsid w:val="003A6017"/>
    <w:rsid w:val="003B0CBF"/>
    <w:rsid w:val="003B1DE4"/>
    <w:rsid w:val="003B2DC0"/>
    <w:rsid w:val="003B2FC2"/>
    <w:rsid w:val="003B7960"/>
    <w:rsid w:val="003C1144"/>
    <w:rsid w:val="003C2D7B"/>
    <w:rsid w:val="003C3698"/>
    <w:rsid w:val="003C3BCD"/>
    <w:rsid w:val="003C6A17"/>
    <w:rsid w:val="003D08D0"/>
    <w:rsid w:val="003D0AA9"/>
    <w:rsid w:val="003D20A8"/>
    <w:rsid w:val="003D2281"/>
    <w:rsid w:val="003D251E"/>
    <w:rsid w:val="003D329D"/>
    <w:rsid w:val="003D3668"/>
    <w:rsid w:val="003D3681"/>
    <w:rsid w:val="003D37AD"/>
    <w:rsid w:val="003D7C73"/>
    <w:rsid w:val="003D7E9F"/>
    <w:rsid w:val="003E02CA"/>
    <w:rsid w:val="003E11E4"/>
    <w:rsid w:val="003E2990"/>
    <w:rsid w:val="003E39E4"/>
    <w:rsid w:val="003E6091"/>
    <w:rsid w:val="003E7311"/>
    <w:rsid w:val="003F71F0"/>
    <w:rsid w:val="003F7EF2"/>
    <w:rsid w:val="00400377"/>
    <w:rsid w:val="0040120F"/>
    <w:rsid w:val="00402C4C"/>
    <w:rsid w:val="00403965"/>
    <w:rsid w:val="004101E0"/>
    <w:rsid w:val="00410E18"/>
    <w:rsid w:val="00411626"/>
    <w:rsid w:val="00412008"/>
    <w:rsid w:val="00412238"/>
    <w:rsid w:val="00414994"/>
    <w:rsid w:val="004157D3"/>
    <w:rsid w:val="00416FE2"/>
    <w:rsid w:val="0041701D"/>
    <w:rsid w:val="004204C8"/>
    <w:rsid w:val="00421789"/>
    <w:rsid w:val="00423F47"/>
    <w:rsid w:val="004240DB"/>
    <w:rsid w:val="00425464"/>
    <w:rsid w:val="00426BD4"/>
    <w:rsid w:val="0042743F"/>
    <w:rsid w:val="00427E05"/>
    <w:rsid w:val="00431E30"/>
    <w:rsid w:val="00434FEB"/>
    <w:rsid w:val="004358DB"/>
    <w:rsid w:val="00437AB2"/>
    <w:rsid w:val="00440282"/>
    <w:rsid w:val="004410F3"/>
    <w:rsid w:val="00441646"/>
    <w:rsid w:val="00441F60"/>
    <w:rsid w:val="00443AF8"/>
    <w:rsid w:val="00444457"/>
    <w:rsid w:val="004448A1"/>
    <w:rsid w:val="0044581C"/>
    <w:rsid w:val="0044658A"/>
    <w:rsid w:val="00450C23"/>
    <w:rsid w:val="00452481"/>
    <w:rsid w:val="00452B25"/>
    <w:rsid w:val="0045776D"/>
    <w:rsid w:val="004621F7"/>
    <w:rsid w:val="00463677"/>
    <w:rsid w:val="004644DC"/>
    <w:rsid w:val="004705F3"/>
    <w:rsid w:val="00473F66"/>
    <w:rsid w:val="00474D70"/>
    <w:rsid w:val="00475179"/>
    <w:rsid w:val="004752EE"/>
    <w:rsid w:val="00475561"/>
    <w:rsid w:val="004774A4"/>
    <w:rsid w:val="0048024F"/>
    <w:rsid w:val="00481011"/>
    <w:rsid w:val="004810E3"/>
    <w:rsid w:val="0048168A"/>
    <w:rsid w:val="00481A16"/>
    <w:rsid w:val="00483B65"/>
    <w:rsid w:val="00484FDC"/>
    <w:rsid w:val="00485884"/>
    <w:rsid w:val="004861CA"/>
    <w:rsid w:val="0049051D"/>
    <w:rsid w:val="00491E1B"/>
    <w:rsid w:val="00493A0A"/>
    <w:rsid w:val="00493E60"/>
    <w:rsid w:val="00494803"/>
    <w:rsid w:val="0049488E"/>
    <w:rsid w:val="00495FD9"/>
    <w:rsid w:val="00496081"/>
    <w:rsid w:val="004A1B32"/>
    <w:rsid w:val="004A303B"/>
    <w:rsid w:val="004A46E6"/>
    <w:rsid w:val="004A4FD3"/>
    <w:rsid w:val="004A6002"/>
    <w:rsid w:val="004A6729"/>
    <w:rsid w:val="004A677B"/>
    <w:rsid w:val="004A6917"/>
    <w:rsid w:val="004B0606"/>
    <w:rsid w:val="004B1F12"/>
    <w:rsid w:val="004B3B83"/>
    <w:rsid w:val="004B41FD"/>
    <w:rsid w:val="004B79AF"/>
    <w:rsid w:val="004C0837"/>
    <w:rsid w:val="004C231C"/>
    <w:rsid w:val="004C3BB2"/>
    <w:rsid w:val="004C561A"/>
    <w:rsid w:val="004C767A"/>
    <w:rsid w:val="004C7A6A"/>
    <w:rsid w:val="004D234B"/>
    <w:rsid w:val="004D7FB8"/>
    <w:rsid w:val="004E14AD"/>
    <w:rsid w:val="004E1D7E"/>
    <w:rsid w:val="004E47A9"/>
    <w:rsid w:val="004E4D3B"/>
    <w:rsid w:val="004E586F"/>
    <w:rsid w:val="004E6845"/>
    <w:rsid w:val="004E7278"/>
    <w:rsid w:val="004F065E"/>
    <w:rsid w:val="004F0744"/>
    <w:rsid w:val="004F1B37"/>
    <w:rsid w:val="004F223C"/>
    <w:rsid w:val="004F31E8"/>
    <w:rsid w:val="004F5F68"/>
    <w:rsid w:val="0050029B"/>
    <w:rsid w:val="005002D2"/>
    <w:rsid w:val="00500654"/>
    <w:rsid w:val="00500AAE"/>
    <w:rsid w:val="00500DCE"/>
    <w:rsid w:val="005042DE"/>
    <w:rsid w:val="005042FE"/>
    <w:rsid w:val="005067BF"/>
    <w:rsid w:val="00506914"/>
    <w:rsid w:val="00507080"/>
    <w:rsid w:val="0051225E"/>
    <w:rsid w:val="00513185"/>
    <w:rsid w:val="00515D60"/>
    <w:rsid w:val="00516002"/>
    <w:rsid w:val="0051654D"/>
    <w:rsid w:val="00517B9E"/>
    <w:rsid w:val="00521B17"/>
    <w:rsid w:val="0052340E"/>
    <w:rsid w:val="00525880"/>
    <w:rsid w:val="0052732B"/>
    <w:rsid w:val="005303AF"/>
    <w:rsid w:val="00530B98"/>
    <w:rsid w:val="00530CF0"/>
    <w:rsid w:val="00531D92"/>
    <w:rsid w:val="005327C9"/>
    <w:rsid w:val="00532B2B"/>
    <w:rsid w:val="00533464"/>
    <w:rsid w:val="005344FB"/>
    <w:rsid w:val="0053540C"/>
    <w:rsid w:val="0053543E"/>
    <w:rsid w:val="00537F2D"/>
    <w:rsid w:val="00543F6E"/>
    <w:rsid w:val="005456B8"/>
    <w:rsid w:val="005465C4"/>
    <w:rsid w:val="00546C1F"/>
    <w:rsid w:val="00546DDB"/>
    <w:rsid w:val="00546F5F"/>
    <w:rsid w:val="00552149"/>
    <w:rsid w:val="005530D9"/>
    <w:rsid w:val="00553256"/>
    <w:rsid w:val="0055379F"/>
    <w:rsid w:val="00553B0C"/>
    <w:rsid w:val="005546ED"/>
    <w:rsid w:val="005549EA"/>
    <w:rsid w:val="00554F5A"/>
    <w:rsid w:val="00557CBA"/>
    <w:rsid w:val="005634E8"/>
    <w:rsid w:val="00564A5F"/>
    <w:rsid w:val="00565800"/>
    <w:rsid w:val="00565D52"/>
    <w:rsid w:val="00567192"/>
    <w:rsid w:val="00571C05"/>
    <w:rsid w:val="005736BF"/>
    <w:rsid w:val="00574379"/>
    <w:rsid w:val="005746AC"/>
    <w:rsid w:val="00575A5F"/>
    <w:rsid w:val="005772A3"/>
    <w:rsid w:val="005776B9"/>
    <w:rsid w:val="00580E70"/>
    <w:rsid w:val="00581B18"/>
    <w:rsid w:val="0058487D"/>
    <w:rsid w:val="00590491"/>
    <w:rsid w:val="00590D87"/>
    <w:rsid w:val="005A03C4"/>
    <w:rsid w:val="005A164A"/>
    <w:rsid w:val="005A270B"/>
    <w:rsid w:val="005A6441"/>
    <w:rsid w:val="005A64ED"/>
    <w:rsid w:val="005A7D64"/>
    <w:rsid w:val="005B02B8"/>
    <w:rsid w:val="005B06D8"/>
    <w:rsid w:val="005B3D3E"/>
    <w:rsid w:val="005B3E96"/>
    <w:rsid w:val="005B5231"/>
    <w:rsid w:val="005B5FBB"/>
    <w:rsid w:val="005C03BF"/>
    <w:rsid w:val="005C1119"/>
    <w:rsid w:val="005C1122"/>
    <w:rsid w:val="005C2164"/>
    <w:rsid w:val="005C2618"/>
    <w:rsid w:val="005C34F0"/>
    <w:rsid w:val="005C5014"/>
    <w:rsid w:val="005C524A"/>
    <w:rsid w:val="005D10C1"/>
    <w:rsid w:val="005D1DE6"/>
    <w:rsid w:val="005D3542"/>
    <w:rsid w:val="005D6EF1"/>
    <w:rsid w:val="005D70B1"/>
    <w:rsid w:val="005E1A49"/>
    <w:rsid w:val="005E1E32"/>
    <w:rsid w:val="005E253D"/>
    <w:rsid w:val="005E2DC2"/>
    <w:rsid w:val="005E54EF"/>
    <w:rsid w:val="005E59E5"/>
    <w:rsid w:val="005F0814"/>
    <w:rsid w:val="005F116F"/>
    <w:rsid w:val="005F3959"/>
    <w:rsid w:val="005F40FB"/>
    <w:rsid w:val="005F77A7"/>
    <w:rsid w:val="005F7B91"/>
    <w:rsid w:val="0060184B"/>
    <w:rsid w:val="00602826"/>
    <w:rsid w:val="00604063"/>
    <w:rsid w:val="00605C1A"/>
    <w:rsid w:val="006067E8"/>
    <w:rsid w:val="0061010F"/>
    <w:rsid w:val="006114BA"/>
    <w:rsid w:val="00611590"/>
    <w:rsid w:val="00613BA4"/>
    <w:rsid w:val="00614505"/>
    <w:rsid w:val="00614DA2"/>
    <w:rsid w:val="00615366"/>
    <w:rsid w:val="00617EDC"/>
    <w:rsid w:val="0062001D"/>
    <w:rsid w:val="006202F4"/>
    <w:rsid w:val="0062187C"/>
    <w:rsid w:val="00625194"/>
    <w:rsid w:val="006262FE"/>
    <w:rsid w:val="00630018"/>
    <w:rsid w:val="00630C1F"/>
    <w:rsid w:val="00632B34"/>
    <w:rsid w:val="00632CE9"/>
    <w:rsid w:val="00633C66"/>
    <w:rsid w:val="00635053"/>
    <w:rsid w:val="00637E25"/>
    <w:rsid w:val="00640A0A"/>
    <w:rsid w:val="00645362"/>
    <w:rsid w:val="0065342C"/>
    <w:rsid w:val="006555AC"/>
    <w:rsid w:val="006557F4"/>
    <w:rsid w:val="00655AF3"/>
    <w:rsid w:val="00660990"/>
    <w:rsid w:val="006615E9"/>
    <w:rsid w:val="00662321"/>
    <w:rsid w:val="00663296"/>
    <w:rsid w:val="00663AB8"/>
    <w:rsid w:val="00664612"/>
    <w:rsid w:val="00664C14"/>
    <w:rsid w:val="00666059"/>
    <w:rsid w:val="00666FD5"/>
    <w:rsid w:val="006711A0"/>
    <w:rsid w:val="006734FB"/>
    <w:rsid w:val="006769E6"/>
    <w:rsid w:val="00676BD8"/>
    <w:rsid w:val="00676C75"/>
    <w:rsid w:val="00677B6E"/>
    <w:rsid w:val="00677F4A"/>
    <w:rsid w:val="00680E59"/>
    <w:rsid w:val="00682295"/>
    <w:rsid w:val="00683DC8"/>
    <w:rsid w:val="006843A3"/>
    <w:rsid w:val="00685CD7"/>
    <w:rsid w:val="00685FB4"/>
    <w:rsid w:val="00685FF2"/>
    <w:rsid w:val="006918CB"/>
    <w:rsid w:val="00696957"/>
    <w:rsid w:val="00696B50"/>
    <w:rsid w:val="006A1843"/>
    <w:rsid w:val="006A1882"/>
    <w:rsid w:val="006A5230"/>
    <w:rsid w:val="006A6D54"/>
    <w:rsid w:val="006A7120"/>
    <w:rsid w:val="006A7C98"/>
    <w:rsid w:val="006B025A"/>
    <w:rsid w:val="006B0901"/>
    <w:rsid w:val="006B1490"/>
    <w:rsid w:val="006B1908"/>
    <w:rsid w:val="006B4A13"/>
    <w:rsid w:val="006B4F1B"/>
    <w:rsid w:val="006C02AA"/>
    <w:rsid w:val="006C0EDC"/>
    <w:rsid w:val="006C1AFF"/>
    <w:rsid w:val="006C261B"/>
    <w:rsid w:val="006C2A4A"/>
    <w:rsid w:val="006C4306"/>
    <w:rsid w:val="006C505C"/>
    <w:rsid w:val="006C74CD"/>
    <w:rsid w:val="006D20DE"/>
    <w:rsid w:val="006D2D26"/>
    <w:rsid w:val="006D6896"/>
    <w:rsid w:val="006D698F"/>
    <w:rsid w:val="006D706B"/>
    <w:rsid w:val="006E02BD"/>
    <w:rsid w:val="006E0B61"/>
    <w:rsid w:val="006E516F"/>
    <w:rsid w:val="006E636E"/>
    <w:rsid w:val="006E6AC5"/>
    <w:rsid w:val="006E72EB"/>
    <w:rsid w:val="006E75A3"/>
    <w:rsid w:val="006F02FC"/>
    <w:rsid w:val="006F0B72"/>
    <w:rsid w:val="006F1CA8"/>
    <w:rsid w:val="006F1E00"/>
    <w:rsid w:val="006F5DA0"/>
    <w:rsid w:val="006F7558"/>
    <w:rsid w:val="006F7B03"/>
    <w:rsid w:val="00702C69"/>
    <w:rsid w:val="00702F02"/>
    <w:rsid w:val="0070317E"/>
    <w:rsid w:val="007036E6"/>
    <w:rsid w:val="00703957"/>
    <w:rsid w:val="007102E4"/>
    <w:rsid w:val="00710673"/>
    <w:rsid w:val="00711E41"/>
    <w:rsid w:val="0071235F"/>
    <w:rsid w:val="007154D3"/>
    <w:rsid w:val="00716D65"/>
    <w:rsid w:val="00720831"/>
    <w:rsid w:val="00720A13"/>
    <w:rsid w:val="00722C64"/>
    <w:rsid w:val="00723472"/>
    <w:rsid w:val="0072766F"/>
    <w:rsid w:val="007276AF"/>
    <w:rsid w:val="007304C7"/>
    <w:rsid w:val="00730977"/>
    <w:rsid w:val="007322D0"/>
    <w:rsid w:val="00733A46"/>
    <w:rsid w:val="007341AA"/>
    <w:rsid w:val="00734C54"/>
    <w:rsid w:val="00736123"/>
    <w:rsid w:val="007376B8"/>
    <w:rsid w:val="0074137C"/>
    <w:rsid w:val="00741783"/>
    <w:rsid w:val="007418E1"/>
    <w:rsid w:val="007427CD"/>
    <w:rsid w:val="00742878"/>
    <w:rsid w:val="007444A4"/>
    <w:rsid w:val="0074476B"/>
    <w:rsid w:val="00747F23"/>
    <w:rsid w:val="00750826"/>
    <w:rsid w:val="00750CEF"/>
    <w:rsid w:val="0075163A"/>
    <w:rsid w:val="00753FA2"/>
    <w:rsid w:val="0075421E"/>
    <w:rsid w:val="00756345"/>
    <w:rsid w:val="00756CB0"/>
    <w:rsid w:val="00757B73"/>
    <w:rsid w:val="00760298"/>
    <w:rsid w:val="007602D4"/>
    <w:rsid w:val="0076156C"/>
    <w:rsid w:val="0076181A"/>
    <w:rsid w:val="0076222F"/>
    <w:rsid w:val="00762689"/>
    <w:rsid w:val="00762827"/>
    <w:rsid w:val="00766493"/>
    <w:rsid w:val="007665C5"/>
    <w:rsid w:val="00772E71"/>
    <w:rsid w:val="00773A56"/>
    <w:rsid w:val="00773F48"/>
    <w:rsid w:val="00775290"/>
    <w:rsid w:val="007760B0"/>
    <w:rsid w:val="00776103"/>
    <w:rsid w:val="00784086"/>
    <w:rsid w:val="007852F1"/>
    <w:rsid w:val="0078664C"/>
    <w:rsid w:val="00793226"/>
    <w:rsid w:val="00794298"/>
    <w:rsid w:val="00795B7C"/>
    <w:rsid w:val="0079607A"/>
    <w:rsid w:val="007A2E5E"/>
    <w:rsid w:val="007A7025"/>
    <w:rsid w:val="007A7E53"/>
    <w:rsid w:val="007B06B8"/>
    <w:rsid w:val="007B1D7E"/>
    <w:rsid w:val="007B20C9"/>
    <w:rsid w:val="007B3014"/>
    <w:rsid w:val="007B3725"/>
    <w:rsid w:val="007B7F65"/>
    <w:rsid w:val="007C1A43"/>
    <w:rsid w:val="007C27E8"/>
    <w:rsid w:val="007C4317"/>
    <w:rsid w:val="007C7C38"/>
    <w:rsid w:val="007D0313"/>
    <w:rsid w:val="007D04AC"/>
    <w:rsid w:val="007D141E"/>
    <w:rsid w:val="007D1F5D"/>
    <w:rsid w:val="007D1FE6"/>
    <w:rsid w:val="007D20A5"/>
    <w:rsid w:val="007D3134"/>
    <w:rsid w:val="007D4962"/>
    <w:rsid w:val="007D5C12"/>
    <w:rsid w:val="007E3410"/>
    <w:rsid w:val="007E3CD1"/>
    <w:rsid w:val="007E4F84"/>
    <w:rsid w:val="007E588A"/>
    <w:rsid w:val="007E74CB"/>
    <w:rsid w:val="007F1E88"/>
    <w:rsid w:val="007F274F"/>
    <w:rsid w:val="00800FEF"/>
    <w:rsid w:val="00802CD6"/>
    <w:rsid w:val="00803031"/>
    <w:rsid w:val="00806609"/>
    <w:rsid w:val="008104F6"/>
    <w:rsid w:val="00810D6E"/>
    <w:rsid w:val="00822B6C"/>
    <w:rsid w:val="00823725"/>
    <w:rsid w:val="008250D9"/>
    <w:rsid w:val="00826999"/>
    <w:rsid w:val="00835D9F"/>
    <w:rsid w:val="00836A15"/>
    <w:rsid w:val="0084152B"/>
    <w:rsid w:val="008422FD"/>
    <w:rsid w:val="00842AB0"/>
    <w:rsid w:val="00844B46"/>
    <w:rsid w:val="00845BAE"/>
    <w:rsid w:val="00845D4C"/>
    <w:rsid w:val="00846601"/>
    <w:rsid w:val="00847843"/>
    <w:rsid w:val="00847A56"/>
    <w:rsid w:val="0085007C"/>
    <w:rsid w:val="00851C8E"/>
    <w:rsid w:val="00855EF0"/>
    <w:rsid w:val="00857D17"/>
    <w:rsid w:val="00857FE8"/>
    <w:rsid w:val="00861C13"/>
    <w:rsid w:val="008628F6"/>
    <w:rsid w:val="00864D5D"/>
    <w:rsid w:val="00870857"/>
    <w:rsid w:val="00872027"/>
    <w:rsid w:val="0087374A"/>
    <w:rsid w:val="0087425F"/>
    <w:rsid w:val="00874CDF"/>
    <w:rsid w:val="00876517"/>
    <w:rsid w:val="008803FB"/>
    <w:rsid w:val="0088258C"/>
    <w:rsid w:val="00884A30"/>
    <w:rsid w:val="00884F28"/>
    <w:rsid w:val="00886A7E"/>
    <w:rsid w:val="00886D7D"/>
    <w:rsid w:val="00886ED6"/>
    <w:rsid w:val="0089187B"/>
    <w:rsid w:val="00892860"/>
    <w:rsid w:val="00892B25"/>
    <w:rsid w:val="0089770C"/>
    <w:rsid w:val="008A0C20"/>
    <w:rsid w:val="008A465A"/>
    <w:rsid w:val="008A72D4"/>
    <w:rsid w:val="008A7427"/>
    <w:rsid w:val="008A7A71"/>
    <w:rsid w:val="008B0897"/>
    <w:rsid w:val="008B2DAF"/>
    <w:rsid w:val="008B4ABD"/>
    <w:rsid w:val="008B52CE"/>
    <w:rsid w:val="008B5834"/>
    <w:rsid w:val="008B6569"/>
    <w:rsid w:val="008B6A20"/>
    <w:rsid w:val="008B6B3A"/>
    <w:rsid w:val="008B7AA1"/>
    <w:rsid w:val="008C0460"/>
    <w:rsid w:val="008C0E3A"/>
    <w:rsid w:val="008C2F99"/>
    <w:rsid w:val="008C3D98"/>
    <w:rsid w:val="008C4E84"/>
    <w:rsid w:val="008C7E96"/>
    <w:rsid w:val="008D097D"/>
    <w:rsid w:val="008D0C3A"/>
    <w:rsid w:val="008D11EA"/>
    <w:rsid w:val="008D1230"/>
    <w:rsid w:val="008D180F"/>
    <w:rsid w:val="008D206D"/>
    <w:rsid w:val="008D2BB2"/>
    <w:rsid w:val="008D485C"/>
    <w:rsid w:val="008D65E6"/>
    <w:rsid w:val="008D7C28"/>
    <w:rsid w:val="008E13FC"/>
    <w:rsid w:val="008E23AB"/>
    <w:rsid w:val="008E2C53"/>
    <w:rsid w:val="008E6438"/>
    <w:rsid w:val="008F0C03"/>
    <w:rsid w:val="008F27E5"/>
    <w:rsid w:val="008F3E3C"/>
    <w:rsid w:val="008F3EFE"/>
    <w:rsid w:val="009024C5"/>
    <w:rsid w:val="009026F3"/>
    <w:rsid w:val="0090385D"/>
    <w:rsid w:val="00906816"/>
    <w:rsid w:val="00910268"/>
    <w:rsid w:val="009110C1"/>
    <w:rsid w:val="009112B7"/>
    <w:rsid w:val="009124C4"/>
    <w:rsid w:val="0091310F"/>
    <w:rsid w:val="009161CC"/>
    <w:rsid w:val="0091678A"/>
    <w:rsid w:val="00917A05"/>
    <w:rsid w:val="00922FA9"/>
    <w:rsid w:val="00923BE6"/>
    <w:rsid w:val="00926B62"/>
    <w:rsid w:val="00926E7E"/>
    <w:rsid w:val="00927416"/>
    <w:rsid w:val="00927EF8"/>
    <w:rsid w:val="009309DF"/>
    <w:rsid w:val="00930A46"/>
    <w:rsid w:val="0093121C"/>
    <w:rsid w:val="00931E3E"/>
    <w:rsid w:val="00933A2A"/>
    <w:rsid w:val="00933AF6"/>
    <w:rsid w:val="00933F49"/>
    <w:rsid w:val="00935F03"/>
    <w:rsid w:val="00936468"/>
    <w:rsid w:val="00936FFF"/>
    <w:rsid w:val="00937469"/>
    <w:rsid w:val="00937C2F"/>
    <w:rsid w:val="00942AFE"/>
    <w:rsid w:val="0094485B"/>
    <w:rsid w:val="009459D5"/>
    <w:rsid w:val="0094665E"/>
    <w:rsid w:val="00946D21"/>
    <w:rsid w:val="00946E8C"/>
    <w:rsid w:val="00950C7B"/>
    <w:rsid w:val="00950ECE"/>
    <w:rsid w:val="00953E9F"/>
    <w:rsid w:val="00954C98"/>
    <w:rsid w:val="00955C69"/>
    <w:rsid w:val="0095681E"/>
    <w:rsid w:val="009578E2"/>
    <w:rsid w:val="009604F0"/>
    <w:rsid w:val="00960807"/>
    <w:rsid w:val="00965728"/>
    <w:rsid w:val="009657DB"/>
    <w:rsid w:val="00965DEC"/>
    <w:rsid w:val="0096790A"/>
    <w:rsid w:val="0097110B"/>
    <w:rsid w:val="00971A5F"/>
    <w:rsid w:val="009720A5"/>
    <w:rsid w:val="00977FCE"/>
    <w:rsid w:val="00980127"/>
    <w:rsid w:val="009809B1"/>
    <w:rsid w:val="00984C37"/>
    <w:rsid w:val="00984E47"/>
    <w:rsid w:val="0098595C"/>
    <w:rsid w:val="009864B9"/>
    <w:rsid w:val="009900A5"/>
    <w:rsid w:val="00991716"/>
    <w:rsid w:val="009926EE"/>
    <w:rsid w:val="0099324C"/>
    <w:rsid w:val="009975C2"/>
    <w:rsid w:val="009A0418"/>
    <w:rsid w:val="009A0475"/>
    <w:rsid w:val="009A20FC"/>
    <w:rsid w:val="009A2894"/>
    <w:rsid w:val="009A2BE3"/>
    <w:rsid w:val="009A3CF2"/>
    <w:rsid w:val="009A7216"/>
    <w:rsid w:val="009B1D3F"/>
    <w:rsid w:val="009B2387"/>
    <w:rsid w:val="009B4BE0"/>
    <w:rsid w:val="009B4E2A"/>
    <w:rsid w:val="009B55DF"/>
    <w:rsid w:val="009B59F1"/>
    <w:rsid w:val="009B5C68"/>
    <w:rsid w:val="009C079A"/>
    <w:rsid w:val="009C1897"/>
    <w:rsid w:val="009C3236"/>
    <w:rsid w:val="009C4B1D"/>
    <w:rsid w:val="009C50A9"/>
    <w:rsid w:val="009C5850"/>
    <w:rsid w:val="009C59B8"/>
    <w:rsid w:val="009C758D"/>
    <w:rsid w:val="009D0A56"/>
    <w:rsid w:val="009D15FB"/>
    <w:rsid w:val="009D2508"/>
    <w:rsid w:val="009D3E1B"/>
    <w:rsid w:val="009D4334"/>
    <w:rsid w:val="009D4990"/>
    <w:rsid w:val="009D4EE9"/>
    <w:rsid w:val="009D5521"/>
    <w:rsid w:val="009D5EF2"/>
    <w:rsid w:val="009D7A05"/>
    <w:rsid w:val="009D7F1B"/>
    <w:rsid w:val="009E0F1B"/>
    <w:rsid w:val="009E20D9"/>
    <w:rsid w:val="009E5B11"/>
    <w:rsid w:val="009E6448"/>
    <w:rsid w:val="009E69CA"/>
    <w:rsid w:val="009E788F"/>
    <w:rsid w:val="009F0A43"/>
    <w:rsid w:val="009F2F28"/>
    <w:rsid w:val="009F30D9"/>
    <w:rsid w:val="009F7BC2"/>
    <w:rsid w:val="00A038A8"/>
    <w:rsid w:val="00A04CBC"/>
    <w:rsid w:val="00A0698B"/>
    <w:rsid w:val="00A0782E"/>
    <w:rsid w:val="00A110D3"/>
    <w:rsid w:val="00A1205E"/>
    <w:rsid w:val="00A12435"/>
    <w:rsid w:val="00A13616"/>
    <w:rsid w:val="00A15E17"/>
    <w:rsid w:val="00A16369"/>
    <w:rsid w:val="00A16615"/>
    <w:rsid w:val="00A17E20"/>
    <w:rsid w:val="00A243BF"/>
    <w:rsid w:val="00A24FC6"/>
    <w:rsid w:val="00A30AF6"/>
    <w:rsid w:val="00A32A71"/>
    <w:rsid w:val="00A32AE4"/>
    <w:rsid w:val="00A3332A"/>
    <w:rsid w:val="00A34DCA"/>
    <w:rsid w:val="00A35DC1"/>
    <w:rsid w:val="00A35EA0"/>
    <w:rsid w:val="00A36588"/>
    <w:rsid w:val="00A366A3"/>
    <w:rsid w:val="00A42B6F"/>
    <w:rsid w:val="00A433AB"/>
    <w:rsid w:val="00A45CCB"/>
    <w:rsid w:val="00A463DA"/>
    <w:rsid w:val="00A518CF"/>
    <w:rsid w:val="00A52DEE"/>
    <w:rsid w:val="00A55D8E"/>
    <w:rsid w:val="00A5767C"/>
    <w:rsid w:val="00A57860"/>
    <w:rsid w:val="00A57DDD"/>
    <w:rsid w:val="00A622B1"/>
    <w:rsid w:val="00A62DCD"/>
    <w:rsid w:val="00A64875"/>
    <w:rsid w:val="00A67357"/>
    <w:rsid w:val="00A74725"/>
    <w:rsid w:val="00A763A1"/>
    <w:rsid w:val="00A81DF8"/>
    <w:rsid w:val="00A8404F"/>
    <w:rsid w:val="00A843FB"/>
    <w:rsid w:val="00A84CA9"/>
    <w:rsid w:val="00A85CF6"/>
    <w:rsid w:val="00A91BB1"/>
    <w:rsid w:val="00A92C0A"/>
    <w:rsid w:val="00A93BCE"/>
    <w:rsid w:val="00A9742B"/>
    <w:rsid w:val="00A97506"/>
    <w:rsid w:val="00AA3011"/>
    <w:rsid w:val="00AA3A7A"/>
    <w:rsid w:val="00AA3DDB"/>
    <w:rsid w:val="00AA5175"/>
    <w:rsid w:val="00AA5948"/>
    <w:rsid w:val="00AB0BE1"/>
    <w:rsid w:val="00AB546F"/>
    <w:rsid w:val="00AC05C3"/>
    <w:rsid w:val="00AC4B13"/>
    <w:rsid w:val="00AC6097"/>
    <w:rsid w:val="00AC61C3"/>
    <w:rsid w:val="00AD3B81"/>
    <w:rsid w:val="00AE0442"/>
    <w:rsid w:val="00AE1224"/>
    <w:rsid w:val="00AE277E"/>
    <w:rsid w:val="00AE5BE3"/>
    <w:rsid w:val="00AF3837"/>
    <w:rsid w:val="00AF467B"/>
    <w:rsid w:val="00AF641C"/>
    <w:rsid w:val="00AF7457"/>
    <w:rsid w:val="00AF7840"/>
    <w:rsid w:val="00AF7A34"/>
    <w:rsid w:val="00B01B91"/>
    <w:rsid w:val="00B01FA8"/>
    <w:rsid w:val="00B02661"/>
    <w:rsid w:val="00B027FD"/>
    <w:rsid w:val="00B02A65"/>
    <w:rsid w:val="00B02F80"/>
    <w:rsid w:val="00B03A77"/>
    <w:rsid w:val="00B041BA"/>
    <w:rsid w:val="00B10627"/>
    <w:rsid w:val="00B10EB4"/>
    <w:rsid w:val="00B11A1C"/>
    <w:rsid w:val="00B12C43"/>
    <w:rsid w:val="00B14E12"/>
    <w:rsid w:val="00B17161"/>
    <w:rsid w:val="00B17E3B"/>
    <w:rsid w:val="00B23238"/>
    <w:rsid w:val="00B24D58"/>
    <w:rsid w:val="00B2569D"/>
    <w:rsid w:val="00B30ACE"/>
    <w:rsid w:val="00B3163E"/>
    <w:rsid w:val="00B316EF"/>
    <w:rsid w:val="00B326CC"/>
    <w:rsid w:val="00B32C99"/>
    <w:rsid w:val="00B33020"/>
    <w:rsid w:val="00B34AC8"/>
    <w:rsid w:val="00B37479"/>
    <w:rsid w:val="00B40A42"/>
    <w:rsid w:val="00B41D99"/>
    <w:rsid w:val="00B436C0"/>
    <w:rsid w:val="00B446B5"/>
    <w:rsid w:val="00B460A5"/>
    <w:rsid w:val="00B5055F"/>
    <w:rsid w:val="00B51421"/>
    <w:rsid w:val="00B52CA2"/>
    <w:rsid w:val="00B5700D"/>
    <w:rsid w:val="00B60A40"/>
    <w:rsid w:val="00B6210A"/>
    <w:rsid w:val="00B6385D"/>
    <w:rsid w:val="00B643D6"/>
    <w:rsid w:val="00B64DA4"/>
    <w:rsid w:val="00B66E4B"/>
    <w:rsid w:val="00B7436D"/>
    <w:rsid w:val="00B77488"/>
    <w:rsid w:val="00B77587"/>
    <w:rsid w:val="00B77F49"/>
    <w:rsid w:val="00B8058F"/>
    <w:rsid w:val="00B80AEC"/>
    <w:rsid w:val="00B8135B"/>
    <w:rsid w:val="00B84F2F"/>
    <w:rsid w:val="00B853EE"/>
    <w:rsid w:val="00B85B3C"/>
    <w:rsid w:val="00B92A07"/>
    <w:rsid w:val="00B94581"/>
    <w:rsid w:val="00B956EB"/>
    <w:rsid w:val="00B976A2"/>
    <w:rsid w:val="00B97D21"/>
    <w:rsid w:val="00BA106B"/>
    <w:rsid w:val="00BA2550"/>
    <w:rsid w:val="00BA2CA7"/>
    <w:rsid w:val="00BA580B"/>
    <w:rsid w:val="00BA7E56"/>
    <w:rsid w:val="00BA7FA7"/>
    <w:rsid w:val="00BB1AC0"/>
    <w:rsid w:val="00BB2561"/>
    <w:rsid w:val="00BB3080"/>
    <w:rsid w:val="00BB598F"/>
    <w:rsid w:val="00BB5C5F"/>
    <w:rsid w:val="00BB5E5E"/>
    <w:rsid w:val="00BB689B"/>
    <w:rsid w:val="00BC0628"/>
    <w:rsid w:val="00BC3CDA"/>
    <w:rsid w:val="00BC3EBE"/>
    <w:rsid w:val="00BC4614"/>
    <w:rsid w:val="00BC5650"/>
    <w:rsid w:val="00BC5E20"/>
    <w:rsid w:val="00BC7AA3"/>
    <w:rsid w:val="00BC7B6F"/>
    <w:rsid w:val="00BD4EFD"/>
    <w:rsid w:val="00BD6510"/>
    <w:rsid w:val="00BD6829"/>
    <w:rsid w:val="00BD716A"/>
    <w:rsid w:val="00BD7BD7"/>
    <w:rsid w:val="00BE048F"/>
    <w:rsid w:val="00BE0E6A"/>
    <w:rsid w:val="00BE1BA1"/>
    <w:rsid w:val="00BE6BD6"/>
    <w:rsid w:val="00BE7708"/>
    <w:rsid w:val="00BF0D0B"/>
    <w:rsid w:val="00BF0EC2"/>
    <w:rsid w:val="00BF2237"/>
    <w:rsid w:val="00BF4035"/>
    <w:rsid w:val="00BF4569"/>
    <w:rsid w:val="00BF50BF"/>
    <w:rsid w:val="00BF566B"/>
    <w:rsid w:val="00BF5FDF"/>
    <w:rsid w:val="00C01C42"/>
    <w:rsid w:val="00C02D76"/>
    <w:rsid w:val="00C05BCB"/>
    <w:rsid w:val="00C067C8"/>
    <w:rsid w:val="00C12249"/>
    <w:rsid w:val="00C16114"/>
    <w:rsid w:val="00C17B41"/>
    <w:rsid w:val="00C20511"/>
    <w:rsid w:val="00C2195A"/>
    <w:rsid w:val="00C21A2F"/>
    <w:rsid w:val="00C21BC1"/>
    <w:rsid w:val="00C21F90"/>
    <w:rsid w:val="00C23443"/>
    <w:rsid w:val="00C258E1"/>
    <w:rsid w:val="00C25D80"/>
    <w:rsid w:val="00C2786C"/>
    <w:rsid w:val="00C3084A"/>
    <w:rsid w:val="00C33873"/>
    <w:rsid w:val="00C34615"/>
    <w:rsid w:val="00C34959"/>
    <w:rsid w:val="00C36A6E"/>
    <w:rsid w:val="00C373F7"/>
    <w:rsid w:val="00C407DF"/>
    <w:rsid w:val="00C407E0"/>
    <w:rsid w:val="00C4138B"/>
    <w:rsid w:val="00C441A0"/>
    <w:rsid w:val="00C44A98"/>
    <w:rsid w:val="00C45D46"/>
    <w:rsid w:val="00C46B3F"/>
    <w:rsid w:val="00C47E51"/>
    <w:rsid w:val="00C50D70"/>
    <w:rsid w:val="00C513BB"/>
    <w:rsid w:val="00C52198"/>
    <w:rsid w:val="00C52CF0"/>
    <w:rsid w:val="00C539E7"/>
    <w:rsid w:val="00C54885"/>
    <w:rsid w:val="00C55445"/>
    <w:rsid w:val="00C56E95"/>
    <w:rsid w:val="00C60C03"/>
    <w:rsid w:val="00C6135D"/>
    <w:rsid w:val="00C625B2"/>
    <w:rsid w:val="00C6490A"/>
    <w:rsid w:val="00C65105"/>
    <w:rsid w:val="00C661A1"/>
    <w:rsid w:val="00C66E1E"/>
    <w:rsid w:val="00C67A7E"/>
    <w:rsid w:val="00C71B03"/>
    <w:rsid w:val="00C72162"/>
    <w:rsid w:val="00C72723"/>
    <w:rsid w:val="00C7294C"/>
    <w:rsid w:val="00C740C3"/>
    <w:rsid w:val="00C74A3E"/>
    <w:rsid w:val="00C74ED0"/>
    <w:rsid w:val="00C75E0F"/>
    <w:rsid w:val="00C82541"/>
    <w:rsid w:val="00C8518F"/>
    <w:rsid w:val="00C9341A"/>
    <w:rsid w:val="00CA3557"/>
    <w:rsid w:val="00CB0C03"/>
    <w:rsid w:val="00CB1163"/>
    <w:rsid w:val="00CB12A1"/>
    <w:rsid w:val="00CB4BAE"/>
    <w:rsid w:val="00CB5184"/>
    <w:rsid w:val="00CB5A1C"/>
    <w:rsid w:val="00CB6880"/>
    <w:rsid w:val="00CB7525"/>
    <w:rsid w:val="00CB7AB6"/>
    <w:rsid w:val="00CC133E"/>
    <w:rsid w:val="00CC1848"/>
    <w:rsid w:val="00CC585E"/>
    <w:rsid w:val="00CC6CF6"/>
    <w:rsid w:val="00CD093E"/>
    <w:rsid w:val="00CD1300"/>
    <w:rsid w:val="00CD1D9E"/>
    <w:rsid w:val="00CD35B7"/>
    <w:rsid w:val="00CD4163"/>
    <w:rsid w:val="00CD4FF7"/>
    <w:rsid w:val="00CD617B"/>
    <w:rsid w:val="00CD66D5"/>
    <w:rsid w:val="00CD7053"/>
    <w:rsid w:val="00CE14D7"/>
    <w:rsid w:val="00CE5CD1"/>
    <w:rsid w:val="00CE5EB8"/>
    <w:rsid w:val="00CF203F"/>
    <w:rsid w:val="00CF3A55"/>
    <w:rsid w:val="00CF5283"/>
    <w:rsid w:val="00CF607B"/>
    <w:rsid w:val="00D01E3B"/>
    <w:rsid w:val="00D03FC9"/>
    <w:rsid w:val="00D04EFD"/>
    <w:rsid w:val="00D06F32"/>
    <w:rsid w:val="00D0787B"/>
    <w:rsid w:val="00D11D09"/>
    <w:rsid w:val="00D13CFE"/>
    <w:rsid w:val="00D14FC9"/>
    <w:rsid w:val="00D151F2"/>
    <w:rsid w:val="00D228C8"/>
    <w:rsid w:val="00D23002"/>
    <w:rsid w:val="00D260EA"/>
    <w:rsid w:val="00D26204"/>
    <w:rsid w:val="00D336F2"/>
    <w:rsid w:val="00D34166"/>
    <w:rsid w:val="00D34D62"/>
    <w:rsid w:val="00D35209"/>
    <w:rsid w:val="00D4050A"/>
    <w:rsid w:val="00D416D0"/>
    <w:rsid w:val="00D41C64"/>
    <w:rsid w:val="00D435C7"/>
    <w:rsid w:val="00D438EA"/>
    <w:rsid w:val="00D44433"/>
    <w:rsid w:val="00D4522C"/>
    <w:rsid w:val="00D46073"/>
    <w:rsid w:val="00D465BC"/>
    <w:rsid w:val="00D47383"/>
    <w:rsid w:val="00D50315"/>
    <w:rsid w:val="00D519A7"/>
    <w:rsid w:val="00D51D40"/>
    <w:rsid w:val="00D55161"/>
    <w:rsid w:val="00D56EF2"/>
    <w:rsid w:val="00D57EDB"/>
    <w:rsid w:val="00D63C8B"/>
    <w:rsid w:val="00D63F78"/>
    <w:rsid w:val="00D654FE"/>
    <w:rsid w:val="00D658F3"/>
    <w:rsid w:val="00D66417"/>
    <w:rsid w:val="00D70086"/>
    <w:rsid w:val="00D73EBD"/>
    <w:rsid w:val="00D73F71"/>
    <w:rsid w:val="00D75301"/>
    <w:rsid w:val="00D75881"/>
    <w:rsid w:val="00D75B1F"/>
    <w:rsid w:val="00D76A92"/>
    <w:rsid w:val="00D7754E"/>
    <w:rsid w:val="00D81283"/>
    <w:rsid w:val="00D815A2"/>
    <w:rsid w:val="00D8168F"/>
    <w:rsid w:val="00D83173"/>
    <w:rsid w:val="00D853FE"/>
    <w:rsid w:val="00D865D4"/>
    <w:rsid w:val="00D87758"/>
    <w:rsid w:val="00D9014C"/>
    <w:rsid w:val="00D927E5"/>
    <w:rsid w:val="00D94D83"/>
    <w:rsid w:val="00D95ACA"/>
    <w:rsid w:val="00D95CB7"/>
    <w:rsid w:val="00D9630E"/>
    <w:rsid w:val="00D963B6"/>
    <w:rsid w:val="00D967BA"/>
    <w:rsid w:val="00D97733"/>
    <w:rsid w:val="00D978C8"/>
    <w:rsid w:val="00DA06C0"/>
    <w:rsid w:val="00DA4A53"/>
    <w:rsid w:val="00DA5142"/>
    <w:rsid w:val="00DB0A29"/>
    <w:rsid w:val="00DB221A"/>
    <w:rsid w:val="00DB55D6"/>
    <w:rsid w:val="00DB5E58"/>
    <w:rsid w:val="00DC1506"/>
    <w:rsid w:val="00DC2FA6"/>
    <w:rsid w:val="00DC3CEF"/>
    <w:rsid w:val="00DD7B3C"/>
    <w:rsid w:val="00DE0CE9"/>
    <w:rsid w:val="00DE1460"/>
    <w:rsid w:val="00DE1770"/>
    <w:rsid w:val="00DE1BBE"/>
    <w:rsid w:val="00DE1E56"/>
    <w:rsid w:val="00DE7426"/>
    <w:rsid w:val="00DF6485"/>
    <w:rsid w:val="00DF71F8"/>
    <w:rsid w:val="00DF792F"/>
    <w:rsid w:val="00E002F7"/>
    <w:rsid w:val="00E00AF0"/>
    <w:rsid w:val="00E025E8"/>
    <w:rsid w:val="00E039D1"/>
    <w:rsid w:val="00E0423A"/>
    <w:rsid w:val="00E04AEA"/>
    <w:rsid w:val="00E0534A"/>
    <w:rsid w:val="00E064A1"/>
    <w:rsid w:val="00E10963"/>
    <w:rsid w:val="00E116E4"/>
    <w:rsid w:val="00E12BDD"/>
    <w:rsid w:val="00E1346A"/>
    <w:rsid w:val="00E13632"/>
    <w:rsid w:val="00E160E4"/>
    <w:rsid w:val="00E17926"/>
    <w:rsid w:val="00E17A21"/>
    <w:rsid w:val="00E20054"/>
    <w:rsid w:val="00E22C36"/>
    <w:rsid w:val="00E23C85"/>
    <w:rsid w:val="00E2404B"/>
    <w:rsid w:val="00E30155"/>
    <w:rsid w:val="00E30689"/>
    <w:rsid w:val="00E33B9F"/>
    <w:rsid w:val="00E41810"/>
    <w:rsid w:val="00E4218D"/>
    <w:rsid w:val="00E44CA5"/>
    <w:rsid w:val="00E474CB"/>
    <w:rsid w:val="00E5175E"/>
    <w:rsid w:val="00E54CA8"/>
    <w:rsid w:val="00E56B5D"/>
    <w:rsid w:val="00E578C0"/>
    <w:rsid w:val="00E63CCD"/>
    <w:rsid w:val="00E67153"/>
    <w:rsid w:val="00E703B6"/>
    <w:rsid w:val="00E704E0"/>
    <w:rsid w:val="00E70FD2"/>
    <w:rsid w:val="00E710D0"/>
    <w:rsid w:val="00E71B90"/>
    <w:rsid w:val="00E73691"/>
    <w:rsid w:val="00E73D6B"/>
    <w:rsid w:val="00E81911"/>
    <w:rsid w:val="00E819B8"/>
    <w:rsid w:val="00E87A3F"/>
    <w:rsid w:val="00E90D7C"/>
    <w:rsid w:val="00E91E4A"/>
    <w:rsid w:val="00E95296"/>
    <w:rsid w:val="00E976D3"/>
    <w:rsid w:val="00E97D65"/>
    <w:rsid w:val="00EA2FE4"/>
    <w:rsid w:val="00EA3697"/>
    <w:rsid w:val="00EA3897"/>
    <w:rsid w:val="00EA605A"/>
    <w:rsid w:val="00EA7FDA"/>
    <w:rsid w:val="00EB2FBD"/>
    <w:rsid w:val="00EB33B9"/>
    <w:rsid w:val="00EB650E"/>
    <w:rsid w:val="00EB702E"/>
    <w:rsid w:val="00EC00DD"/>
    <w:rsid w:val="00EC1356"/>
    <w:rsid w:val="00EC1531"/>
    <w:rsid w:val="00EC1AD0"/>
    <w:rsid w:val="00EC6D21"/>
    <w:rsid w:val="00EC72EE"/>
    <w:rsid w:val="00ED4D50"/>
    <w:rsid w:val="00ED5662"/>
    <w:rsid w:val="00ED7AAC"/>
    <w:rsid w:val="00ED7ACE"/>
    <w:rsid w:val="00ED7D6F"/>
    <w:rsid w:val="00ED7E84"/>
    <w:rsid w:val="00EE0663"/>
    <w:rsid w:val="00EE33F3"/>
    <w:rsid w:val="00EE4267"/>
    <w:rsid w:val="00EE7D71"/>
    <w:rsid w:val="00EF1774"/>
    <w:rsid w:val="00EF1CF5"/>
    <w:rsid w:val="00EF1E68"/>
    <w:rsid w:val="00EF48E6"/>
    <w:rsid w:val="00EF5660"/>
    <w:rsid w:val="00EF5E61"/>
    <w:rsid w:val="00EF621A"/>
    <w:rsid w:val="00EF7691"/>
    <w:rsid w:val="00F03918"/>
    <w:rsid w:val="00F03E30"/>
    <w:rsid w:val="00F0463B"/>
    <w:rsid w:val="00F060BD"/>
    <w:rsid w:val="00F06339"/>
    <w:rsid w:val="00F111EB"/>
    <w:rsid w:val="00F12CA7"/>
    <w:rsid w:val="00F13F06"/>
    <w:rsid w:val="00F14A83"/>
    <w:rsid w:val="00F15D59"/>
    <w:rsid w:val="00F163EE"/>
    <w:rsid w:val="00F17DF7"/>
    <w:rsid w:val="00F21B75"/>
    <w:rsid w:val="00F23637"/>
    <w:rsid w:val="00F237C3"/>
    <w:rsid w:val="00F241CA"/>
    <w:rsid w:val="00F25887"/>
    <w:rsid w:val="00F26134"/>
    <w:rsid w:val="00F26770"/>
    <w:rsid w:val="00F27A30"/>
    <w:rsid w:val="00F32CE9"/>
    <w:rsid w:val="00F35C93"/>
    <w:rsid w:val="00F36A8E"/>
    <w:rsid w:val="00F40578"/>
    <w:rsid w:val="00F42B69"/>
    <w:rsid w:val="00F43677"/>
    <w:rsid w:val="00F442E6"/>
    <w:rsid w:val="00F466C0"/>
    <w:rsid w:val="00F4720E"/>
    <w:rsid w:val="00F476E7"/>
    <w:rsid w:val="00F47CCE"/>
    <w:rsid w:val="00F546C2"/>
    <w:rsid w:val="00F55016"/>
    <w:rsid w:val="00F5545F"/>
    <w:rsid w:val="00F57CFA"/>
    <w:rsid w:val="00F57F43"/>
    <w:rsid w:val="00F60189"/>
    <w:rsid w:val="00F62136"/>
    <w:rsid w:val="00F64D8F"/>
    <w:rsid w:val="00F6633D"/>
    <w:rsid w:val="00F70838"/>
    <w:rsid w:val="00F70B26"/>
    <w:rsid w:val="00F70BEC"/>
    <w:rsid w:val="00F70E3B"/>
    <w:rsid w:val="00F71B17"/>
    <w:rsid w:val="00F72FEE"/>
    <w:rsid w:val="00F73610"/>
    <w:rsid w:val="00F74ECD"/>
    <w:rsid w:val="00F7539A"/>
    <w:rsid w:val="00F80C5F"/>
    <w:rsid w:val="00F80DD0"/>
    <w:rsid w:val="00F80E0F"/>
    <w:rsid w:val="00F81289"/>
    <w:rsid w:val="00F82054"/>
    <w:rsid w:val="00F86170"/>
    <w:rsid w:val="00F86B58"/>
    <w:rsid w:val="00F92336"/>
    <w:rsid w:val="00F924B6"/>
    <w:rsid w:val="00F94E7B"/>
    <w:rsid w:val="00F97CFD"/>
    <w:rsid w:val="00FA1036"/>
    <w:rsid w:val="00FA16C0"/>
    <w:rsid w:val="00FA183D"/>
    <w:rsid w:val="00FA262D"/>
    <w:rsid w:val="00FA4752"/>
    <w:rsid w:val="00FB0A70"/>
    <w:rsid w:val="00FB0E15"/>
    <w:rsid w:val="00FB198E"/>
    <w:rsid w:val="00FB29FF"/>
    <w:rsid w:val="00FB4FB9"/>
    <w:rsid w:val="00FB5AD8"/>
    <w:rsid w:val="00FC2A73"/>
    <w:rsid w:val="00FC3551"/>
    <w:rsid w:val="00FC398B"/>
    <w:rsid w:val="00FC5397"/>
    <w:rsid w:val="00FC5450"/>
    <w:rsid w:val="00FC7660"/>
    <w:rsid w:val="00FD0B08"/>
    <w:rsid w:val="00FD1478"/>
    <w:rsid w:val="00FD2A06"/>
    <w:rsid w:val="00FD4202"/>
    <w:rsid w:val="00FD781B"/>
    <w:rsid w:val="00FD797E"/>
    <w:rsid w:val="00FE0B61"/>
    <w:rsid w:val="00FE123B"/>
    <w:rsid w:val="00FE32D8"/>
    <w:rsid w:val="00FE7BE4"/>
    <w:rsid w:val="00FF2612"/>
    <w:rsid w:val="00FF2669"/>
    <w:rsid w:val="00FF300D"/>
    <w:rsid w:val="00FF58FC"/>
    <w:rsid w:val="00FF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C240A34"/>
  <w15:docId w15:val="{F2EB7766-B025-4351-9802-EF78EF8D6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1D1D1B"/>
        <w:sz w:val="22"/>
        <w:szCs w:val="22"/>
        <w:lang w:val="en-AU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2" w:unhideWhenUsed="1" w:qFormat="1"/>
    <w:lsdException w:name="List Bullet" w:uiPriority="6" w:qFormat="1"/>
    <w:lsdException w:name="List Number" w:uiPriority="2" w:qFormat="1"/>
    <w:lsdException w:name="List 2" w:semiHidden="1" w:uiPriority="10" w:unhideWhenUsed="1"/>
    <w:lsdException w:name="List 3" w:semiHidden="1" w:uiPriority="10" w:unhideWhenUsed="1"/>
    <w:lsdException w:name="List 4" w:semiHidden="1" w:uiPriority="10" w:unhideWhenUsed="1"/>
    <w:lsdException w:name="List 5" w:semiHidden="1" w:uiPriority="10" w:unhideWhenUsed="1"/>
    <w:lsdException w:name="List Bullet 2" w:semiHidden="1" w:uiPriority="2" w:unhideWhenUsed="1" w:qFormat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semiHidden="1" w:uiPriority="2" w:unhideWhenUsed="1"/>
    <w:lsdException w:name="Title" w:uiPriority="1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10" w:unhideWhenUsed="1"/>
    <w:lsdException w:name="List Continue 2" w:semiHidden="1" w:uiPriority="10" w:unhideWhenUsed="1"/>
    <w:lsdException w:name="List Continue 3" w:semiHidden="1" w:uiPriority="10" w:unhideWhenUsed="1"/>
    <w:lsdException w:name="List Continue 4" w:semiHidden="1" w:uiPriority="10" w:unhideWhenUsed="1"/>
    <w:lsdException w:name="List Continue 5" w:semiHidden="1" w:uiPriority="10" w:unhideWhenUsed="1"/>
    <w:lsdException w:name="Message Header" w:semiHidden="1" w:unhideWhenUsed="1"/>
    <w:lsdException w:name="Subtitle" w:uiPriority="1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14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qFormat="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C94"/>
  </w:style>
  <w:style w:type="paragraph" w:styleId="Heading1">
    <w:name w:val="heading 1"/>
    <w:basedOn w:val="Normal"/>
    <w:next w:val="Normal"/>
    <w:link w:val="Heading1Char"/>
    <w:uiPriority w:val="9"/>
    <w:qFormat/>
    <w:rsid w:val="00A24FC6"/>
    <w:pPr>
      <w:keepNext/>
      <w:keepLines/>
      <w:framePr w:w="10206" w:wrap="around" w:vAnchor="page" w:hAnchor="margin" w:y="2269" w:anchorLock="1"/>
      <w:numPr>
        <w:numId w:val="45"/>
      </w:numPr>
      <w:spacing w:before="240" w:after="240"/>
      <w:contextualSpacing/>
      <w:outlineLvl w:val="0"/>
    </w:pPr>
    <w:rPr>
      <w:rFonts w:asciiTheme="majorHAnsi" w:hAnsiTheme="majorHAnsi"/>
      <w:bCs/>
      <w:color w:val="11264B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2868AA"/>
    <w:pPr>
      <w:keepNext/>
      <w:keepLines/>
      <w:spacing w:before="240" w:after="240"/>
      <w:contextualSpacing/>
      <w:outlineLvl w:val="1"/>
    </w:pPr>
    <w:rPr>
      <w:b/>
      <w:bCs/>
      <w:color w:val="5F2756" w:themeColor="accent2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qFormat/>
    <w:rsid w:val="002868AA"/>
    <w:pPr>
      <w:keepNext/>
      <w:keepLines/>
      <w:spacing w:before="240"/>
      <w:contextualSpacing/>
      <w:outlineLvl w:val="2"/>
    </w:pPr>
    <w:rPr>
      <w:b/>
      <w:bCs/>
      <w:color w:val="A83A55" w:themeColor="accent1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qFormat/>
    <w:rsid w:val="002868AA"/>
    <w:pPr>
      <w:keepNext/>
      <w:keepLines/>
      <w:spacing w:before="240"/>
      <w:contextualSpacing/>
      <w:outlineLvl w:val="3"/>
    </w:pPr>
    <w:rPr>
      <w:b/>
      <w:bCs/>
      <w:color w:val="5F2756" w:themeColor="accent2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2868AA"/>
    <w:pPr>
      <w:keepNext/>
      <w:keepLines/>
      <w:spacing w:before="240"/>
      <w:contextualSpacing/>
      <w:outlineLvl w:val="4"/>
    </w:pPr>
    <w:rPr>
      <w:b/>
      <w:bCs/>
      <w:iCs/>
      <w:color w:val="A83A55" w:themeColor="accent1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AF3837"/>
    <w:pPr>
      <w:keepNext/>
      <w:keepLines/>
      <w:spacing w:before="240"/>
      <w:outlineLvl w:val="5"/>
    </w:pPr>
    <w:rPr>
      <w:b/>
      <w:bCs/>
      <w:color w:val="5F2756" w:themeColor="accent2"/>
      <w:szCs w:val="19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3A58BA"/>
    <w:pPr>
      <w:keepNext/>
      <w:keepLines/>
      <w:spacing w:before="240"/>
      <w:contextualSpacing/>
      <w:outlineLvl w:val="6"/>
    </w:pPr>
    <w:rPr>
      <w:rFonts w:asciiTheme="majorHAnsi" w:eastAsiaTheme="majorEastAsia" w:hAnsiTheme="majorHAnsi" w:cstheme="majorBidi"/>
      <w:i/>
      <w:iCs/>
      <w:color w:val="531D2A" w:themeColor="accent1" w:themeShade="7F"/>
      <w:szCs w:val="18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666FD5"/>
    <w:pPr>
      <w:keepNext/>
      <w:keepLines/>
      <w:spacing w:before="40" w:after="0" w:line="264" w:lineRule="auto"/>
      <w:outlineLvl w:val="7"/>
    </w:pPr>
    <w:rPr>
      <w:rFonts w:asciiTheme="majorHAnsi" w:eastAsiaTheme="majorEastAsia" w:hAnsiTheme="majorHAnsi" w:cstheme="majorBidi"/>
      <w:color w:val="40403C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666FD5"/>
    <w:pPr>
      <w:keepNext/>
      <w:keepLines/>
      <w:spacing w:before="40" w:after="0" w:line="264" w:lineRule="auto"/>
      <w:outlineLvl w:val="8"/>
    </w:pPr>
    <w:rPr>
      <w:rFonts w:asciiTheme="majorHAnsi" w:eastAsiaTheme="majorEastAsia" w:hAnsiTheme="majorHAnsi" w:cstheme="majorBidi"/>
      <w:i/>
      <w:iCs/>
      <w:color w:val="40403C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4FC6"/>
    <w:rPr>
      <w:rFonts w:asciiTheme="majorHAnsi" w:hAnsiTheme="majorHAnsi"/>
      <w:bCs/>
      <w:color w:val="11264B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868AA"/>
    <w:rPr>
      <w:b/>
      <w:bCs/>
      <w:color w:val="5F2756" w:themeColor="accent2"/>
      <w:sz w:val="48"/>
      <w:szCs w:val="48"/>
    </w:rPr>
  </w:style>
  <w:style w:type="paragraph" w:styleId="Subtitle">
    <w:name w:val="Subtitle"/>
    <w:basedOn w:val="Normal"/>
    <w:link w:val="SubtitleChar"/>
    <w:uiPriority w:val="12"/>
    <w:rsid w:val="00F21B75"/>
    <w:pPr>
      <w:numPr>
        <w:ilvl w:val="1"/>
      </w:numPr>
      <w:spacing w:before="0" w:after="0"/>
    </w:pPr>
    <w:rPr>
      <w:rFonts w:eastAsiaTheme="majorEastAsia" w:cstheme="majorBidi"/>
      <w:iCs/>
      <w:color w:val="11264B"/>
      <w:szCs w:val="24"/>
    </w:rPr>
  </w:style>
  <w:style w:type="character" w:customStyle="1" w:styleId="SubtitleChar">
    <w:name w:val="Subtitle Char"/>
    <w:basedOn w:val="DefaultParagraphFont"/>
    <w:link w:val="Subtitle"/>
    <w:uiPriority w:val="12"/>
    <w:rsid w:val="00F21B75"/>
    <w:rPr>
      <w:rFonts w:eastAsiaTheme="majorEastAsia" w:cstheme="majorBidi"/>
      <w:iCs/>
      <w:color w:val="11264B"/>
      <w:szCs w:val="24"/>
    </w:rPr>
  </w:style>
  <w:style w:type="paragraph" w:styleId="Title">
    <w:name w:val="Title"/>
    <w:basedOn w:val="Normal"/>
    <w:link w:val="TitleChar"/>
    <w:uiPriority w:val="11"/>
    <w:rsid w:val="00F21B75"/>
    <w:pPr>
      <w:spacing w:before="0" w:after="240"/>
      <w:contextualSpacing/>
    </w:pPr>
    <w:rPr>
      <w:rFonts w:asciiTheme="majorHAnsi" w:eastAsiaTheme="majorEastAsia" w:hAnsiTheme="majorHAnsi" w:cstheme="majorBidi"/>
      <w:color w:val="11264B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1"/>
    <w:rsid w:val="00F21B75"/>
    <w:rPr>
      <w:rFonts w:asciiTheme="majorHAnsi" w:eastAsiaTheme="majorEastAsia" w:hAnsiTheme="majorHAnsi" w:cstheme="majorBidi"/>
      <w:color w:val="11264B"/>
      <w:spacing w:val="5"/>
      <w:kern w:val="28"/>
      <w:sz w:val="56"/>
      <w:szCs w:val="52"/>
    </w:rPr>
  </w:style>
  <w:style w:type="paragraph" w:styleId="Header">
    <w:name w:val="header"/>
    <w:basedOn w:val="Normal"/>
    <w:link w:val="HeaderChar"/>
    <w:uiPriority w:val="99"/>
    <w:unhideWhenUsed/>
    <w:rsid w:val="00421789"/>
    <w:pPr>
      <w:spacing w:before="0"/>
    </w:pPr>
    <w:rPr>
      <w:color w:val="11264B"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421789"/>
    <w:rPr>
      <w:color w:val="11264B"/>
      <w:sz w:val="16"/>
    </w:rPr>
  </w:style>
  <w:style w:type="paragraph" w:styleId="Footer">
    <w:name w:val="footer"/>
    <w:basedOn w:val="Normal"/>
    <w:link w:val="FooterChar"/>
    <w:uiPriority w:val="99"/>
    <w:unhideWhenUsed/>
    <w:rsid w:val="00421789"/>
    <w:pPr>
      <w:tabs>
        <w:tab w:val="left" w:pos="6577"/>
        <w:tab w:val="right" w:pos="9639"/>
      </w:tabs>
      <w:spacing w:before="240" w:after="0"/>
    </w:pPr>
    <w:rPr>
      <w:rFonts w:asciiTheme="majorHAnsi" w:hAnsiTheme="majorHAnsi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421789"/>
    <w:rPr>
      <w:rFonts w:asciiTheme="majorHAnsi" w:hAnsiTheme="majorHAnsi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76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6A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semiHidden/>
    <w:rsid w:val="00D9630E"/>
    <w:pPr>
      <w:ind w:left="720"/>
      <w:contextualSpacing/>
    </w:pPr>
  </w:style>
  <w:style w:type="table" w:styleId="TableGrid">
    <w:name w:val="Table Grid"/>
    <w:basedOn w:val="TableNormal"/>
    <w:uiPriority w:val="59"/>
    <w:rsid w:val="00CD0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6"/>
    <w:qFormat/>
    <w:rsid w:val="003D37AD"/>
    <w:pPr>
      <w:numPr>
        <w:numId w:val="9"/>
      </w:numPr>
      <w:spacing w:before="60" w:after="60"/>
      <w:ind w:left="714" w:hanging="357"/>
    </w:pPr>
    <w:rPr>
      <w:rFonts w:eastAsia="Times New Roman" w:cs="Times New Roman"/>
      <w:lang w:eastAsia="en-AU"/>
    </w:rPr>
  </w:style>
  <w:style w:type="paragraph" w:styleId="ListNumber">
    <w:name w:val="List Number"/>
    <w:basedOn w:val="Normal"/>
    <w:uiPriority w:val="3"/>
    <w:qFormat/>
    <w:rsid w:val="00027DCC"/>
    <w:pPr>
      <w:numPr>
        <w:numId w:val="26"/>
      </w:numPr>
      <w:ind w:left="714" w:hanging="357"/>
    </w:pPr>
    <w:rPr>
      <w:rFonts w:eastAsia="Times New Roman" w:cs="Times New Roman"/>
      <w:lang w:eastAsia="en-AU"/>
    </w:rPr>
  </w:style>
  <w:style w:type="table" w:styleId="LightShading-Accent2">
    <w:name w:val="Light Shading Accent 2"/>
    <w:basedOn w:val="TableNormal"/>
    <w:uiPriority w:val="60"/>
    <w:rsid w:val="00703957"/>
    <w:rPr>
      <w:color w:val="471D40" w:themeColor="accent2" w:themeShade="BF"/>
    </w:rPr>
    <w:tblPr>
      <w:tblStyleRowBandSize w:val="1"/>
      <w:tblStyleColBandSize w:val="1"/>
      <w:tblBorders>
        <w:top w:val="single" w:sz="8" w:space="0" w:color="5F2756" w:themeColor="accent2"/>
        <w:bottom w:val="single" w:sz="8" w:space="0" w:color="5F27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2756" w:themeColor="accent2"/>
          <w:left w:val="nil"/>
          <w:bottom w:val="single" w:sz="8" w:space="0" w:color="5F27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2756" w:themeColor="accent2"/>
          <w:left w:val="nil"/>
          <w:bottom w:val="single" w:sz="8" w:space="0" w:color="5F27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BD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BDDD" w:themeFill="accent2" w:themeFillTint="3F"/>
      </w:tcPr>
    </w:tblStylePr>
  </w:style>
  <w:style w:type="table" w:styleId="MediumList2-Accent2">
    <w:name w:val="Medium List 2 Accent 2"/>
    <w:basedOn w:val="TableNormal"/>
    <w:uiPriority w:val="66"/>
    <w:rsid w:val="0070395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F2756" w:themeColor="accent2"/>
        <w:left w:val="single" w:sz="8" w:space="0" w:color="5F2756" w:themeColor="accent2"/>
        <w:bottom w:val="single" w:sz="8" w:space="0" w:color="5F2756" w:themeColor="accent2"/>
        <w:right w:val="single" w:sz="8" w:space="0" w:color="5F27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27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275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27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27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BD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BD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Quote">
    <w:name w:val="Quote"/>
    <w:aliases w:val="Question"/>
    <w:basedOn w:val="Normal"/>
    <w:next w:val="Normal"/>
    <w:link w:val="QuoteChar"/>
    <w:uiPriority w:val="14"/>
    <w:qFormat/>
    <w:rsid w:val="00E95296"/>
    <w:pPr>
      <w:spacing w:before="240" w:after="240" w:line="280" w:lineRule="atLeast"/>
      <w:ind w:left="357" w:right="357"/>
    </w:pPr>
    <w:rPr>
      <w:i/>
      <w:iCs/>
      <w:color w:val="5F2756" w:themeColor="accent2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2868AA"/>
    <w:rPr>
      <w:b/>
      <w:bCs/>
      <w:color w:val="A83A55" w:themeColor="accent1"/>
      <w:sz w:val="36"/>
      <w:szCs w:val="36"/>
    </w:rPr>
  </w:style>
  <w:style w:type="character" w:styleId="Strong">
    <w:name w:val="Strong"/>
    <w:basedOn w:val="DefaultParagraphFont"/>
    <w:uiPriority w:val="1"/>
    <w:rsid w:val="00936FFF"/>
    <w:rPr>
      <w:rFonts w:asciiTheme="majorHAnsi" w:hAnsiTheme="majorHAnsi"/>
      <w:b/>
      <w:bCs/>
      <w:color w:val="1D1D1B" w:themeColor="text1"/>
    </w:rPr>
  </w:style>
  <w:style w:type="table" w:styleId="PlainTable2">
    <w:name w:val="Plain Table 2"/>
    <w:basedOn w:val="TableNormal"/>
    <w:uiPriority w:val="42"/>
    <w:rsid w:val="0035408A"/>
    <w:tblPr>
      <w:tblStyleRowBandSize w:val="1"/>
      <w:tblStyleColBandSize w:val="1"/>
      <w:tblBorders>
        <w:top w:val="single" w:sz="4" w:space="0" w:color="919188" w:themeColor="text1" w:themeTint="80"/>
        <w:bottom w:val="single" w:sz="4" w:space="0" w:color="91918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1918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1918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19188" w:themeColor="text1" w:themeTint="80"/>
          <w:right w:val="single" w:sz="4" w:space="0" w:color="919188" w:themeColor="text1" w:themeTint="80"/>
        </w:tcBorders>
      </w:tcPr>
    </w:tblStylePr>
    <w:tblStylePr w:type="band2Vert">
      <w:tblPr/>
      <w:tcPr>
        <w:tcBorders>
          <w:left w:val="single" w:sz="4" w:space="0" w:color="919188" w:themeColor="text1" w:themeTint="80"/>
          <w:right w:val="single" w:sz="4" w:space="0" w:color="919188" w:themeColor="text1" w:themeTint="80"/>
        </w:tcBorders>
      </w:tcPr>
    </w:tblStylePr>
    <w:tblStylePr w:type="band1Horz">
      <w:tblPr/>
      <w:tcPr>
        <w:tcBorders>
          <w:top w:val="single" w:sz="4" w:space="0" w:color="919188" w:themeColor="text1" w:themeTint="80"/>
          <w:bottom w:val="single" w:sz="4" w:space="0" w:color="919188" w:themeColor="text1" w:themeTint="80"/>
        </w:tcBorders>
      </w:tcPr>
    </w:tblStylePr>
  </w:style>
  <w:style w:type="table" w:styleId="GridTable7ColourfulAccent3">
    <w:name w:val="Grid Table 7 Colorful Accent 3"/>
    <w:basedOn w:val="TableNormal"/>
    <w:uiPriority w:val="52"/>
    <w:rsid w:val="0035408A"/>
    <w:rPr>
      <w:color w:val="EF750A" w:themeColor="accent3" w:themeShade="BF"/>
    </w:rPr>
    <w:tblPr>
      <w:tblStyleRowBandSize w:val="1"/>
      <w:tblStyleColBandSize w:val="1"/>
      <w:tblBorders>
        <w:top w:val="single" w:sz="4" w:space="0" w:color="FAC698" w:themeColor="accent3" w:themeTint="99"/>
        <w:left w:val="single" w:sz="4" w:space="0" w:color="FAC698" w:themeColor="accent3" w:themeTint="99"/>
        <w:bottom w:val="single" w:sz="4" w:space="0" w:color="FAC698" w:themeColor="accent3" w:themeTint="99"/>
        <w:right w:val="single" w:sz="4" w:space="0" w:color="FAC698" w:themeColor="accent3" w:themeTint="99"/>
        <w:insideH w:val="single" w:sz="4" w:space="0" w:color="FAC698" w:themeColor="accent3" w:themeTint="99"/>
        <w:insideV w:val="single" w:sz="4" w:space="0" w:color="FAC69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C" w:themeFill="accent3" w:themeFillTint="33"/>
      </w:tcPr>
    </w:tblStylePr>
    <w:tblStylePr w:type="band1Horz">
      <w:tblPr/>
      <w:tcPr>
        <w:shd w:val="clear" w:color="auto" w:fill="FDECDC" w:themeFill="accent3" w:themeFillTint="33"/>
      </w:tcPr>
    </w:tblStylePr>
    <w:tblStylePr w:type="neCell">
      <w:tblPr/>
      <w:tcPr>
        <w:tcBorders>
          <w:bottom w:val="single" w:sz="4" w:space="0" w:color="FAC698" w:themeColor="accent3" w:themeTint="99"/>
        </w:tcBorders>
      </w:tcPr>
    </w:tblStylePr>
    <w:tblStylePr w:type="nwCell">
      <w:tblPr/>
      <w:tcPr>
        <w:tcBorders>
          <w:bottom w:val="single" w:sz="4" w:space="0" w:color="FAC698" w:themeColor="accent3" w:themeTint="99"/>
        </w:tcBorders>
      </w:tcPr>
    </w:tblStylePr>
    <w:tblStylePr w:type="seCell">
      <w:tblPr/>
      <w:tcPr>
        <w:tcBorders>
          <w:top w:val="single" w:sz="4" w:space="0" w:color="FAC698" w:themeColor="accent3" w:themeTint="99"/>
        </w:tcBorders>
      </w:tcPr>
    </w:tblStylePr>
    <w:tblStylePr w:type="swCell">
      <w:tblPr/>
      <w:tcPr>
        <w:tcBorders>
          <w:top w:val="single" w:sz="4" w:space="0" w:color="FAC698" w:themeColor="accent3" w:themeTint="99"/>
        </w:tcBorders>
      </w:tcPr>
    </w:tblStylePr>
  </w:style>
  <w:style w:type="table" w:styleId="GridTable1Light">
    <w:name w:val="Grid Table 1 Light"/>
    <w:basedOn w:val="TableNormal"/>
    <w:uiPriority w:val="46"/>
    <w:rsid w:val="0035408A"/>
    <w:tblPr>
      <w:tblStyleRowBandSize w:val="1"/>
      <w:tblStyleColBandSize w:val="1"/>
      <w:tblBorders>
        <w:top w:val="single" w:sz="4" w:space="0" w:color="A7A7A0" w:themeColor="text1" w:themeTint="66"/>
        <w:left w:val="single" w:sz="4" w:space="0" w:color="A7A7A0" w:themeColor="text1" w:themeTint="66"/>
        <w:bottom w:val="single" w:sz="4" w:space="0" w:color="A7A7A0" w:themeColor="text1" w:themeTint="66"/>
        <w:right w:val="single" w:sz="4" w:space="0" w:color="A7A7A0" w:themeColor="text1" w:themeTint="66"/>
        <w:insideH w:val="single" w:sz="4" w:space="0" w:color="A7A7A0" w:themeColor="text1" w:themeTint="66"/>
        <w:insideV w:val="single" w:sz="4" w:space="0" w:color="A7A7A0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A7A72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A7A72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2">
    <w:name w:val="List Table 2"/>
    <w:basedOn w:val="TableNormal"/>
    <w:uiPriority w:val="47"/>
    <w:rsid w:val="0035408A"/>
    <w:tblPr>
      <w:tblStyleRowBandSize w:val="1"/>
      <w:tblStyleColBandSize w:val="1"/>
      <w:tblBorders>
        <w:top w:val="single" w:sz="4" w:space="0" w:color="7A7A72" w:themeColor="text1" w:themeTint="99"/>
        <w:bottom w:val="single" w:sz="4" w:space="0" w:color="7A7A72" w:themeColor="text1" w:themeTint="99"/>
        <w:insideH w:val="single" w:sz="4" w:space="0" w:color="7A7A72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CF" w:themeFill="text1" w:themeFillTint="33"/>
      </w:tcPr>
    </w:tblStylePr>
    <w:tblStylePr w:type="band1Horz">
      <w:tblPr/>
      <w:tcPr>
        <w:shd w:val="clear" w:color="auto" w:fill="D3D3CF" w:themeFill="text1" w:themeFillTint="33"/>
      </w:tcPr>
    </w:tblStylePr>
  </w:style>
  <w:style w:type="table" w:styleId="ListTable2-Accent6">
    <w:name w:val="List Table 2 Accent 6"/>
    <w:basedOn w:val="TableNormal"/>
    <w:uiPriority w:val="47"/>
    <w:rsid w:val="0035408A"/>
    <w:tblPr>
      <w:tblStyleRowBandSize w:val="1"/>
      <w:tblStyleColBandSize w:val="1"/>
      <w:tblBorders>
        <w:top w:val="single" w:sz="4" w:space="0" w:color="9CCEDD" w:themeColor="accent6" w:themeTint="99"/>
        <w:bottom w:val="single" w:sz="4" w:space="0" w:color="9CCEDD" w:themeColor="accent6" w:themeTint="99"/>
        <w:insideH w:val="single" w:sz="4" w:space="0" w:color="9CCED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EF3" w:themeFill="accent6" w:themeFillTint="33"/>
      </w:tcPr>
    </w:tblStylePr>
    <w:tblStylePr w:type="band1Horz">
      <w:tblPr/>
      <w:tcPr>
        <w:shd w:val="clear" w:color="auto" w:fill="DEEEF3" w:themeFill="accent6" w:themeFillTint="33"/>
      </w:tcPr>
    </w:tblStylePr>
  </w:style>
  <w:style w:type="paragraph" w:styleId="NoSpacing">
    <w:name w:val="No Spacing"/>
    <w:uiPriority w:val="1"/>
    <w:rsid w:val="00AB546F"/>
    <w:pPr>
      <w:spacing w:before="0" w:after="0"/>
    </w:pPr>
  </w:style>
  <w:style w:type="character" w:customStyle="1" w:styleId="Heading4Char">
    <w:name w:val="Heading 4 Char"/>
    <w:basedOn w:val="DefaultParagraphFont"/>
    <w:link w:val="Heading4"/>
    <w:uiPriority w:val="9"/>
    <w:rsid w:val="002868AA"/>
    <w:rPr>
      <w:b/>
      <w:bCs/>
      <w:color w:val="5F2756" w:themeColor="accent2"/>
      <w:sz w:val="28"/>
      <w:szCs w:val="28"/>
    </w:rPr>
  </w:style>
  <w:style w:type="character" w:customStyle="1" w:styleId="QuoteChar">
    <w:name w:val="Quote Char"/>
    <w:aliases w:val="Question Char"/>
    <w:basedOn w:val="DefaultParagraphFont"/>
    <w:link w:val="Quote"/>
    <w:uiPriority w:val="14"/>
    <w:rsid w:val="00E578C0"/>
    <w:rPr>
      <w:i/>
      <w:iCs/>
      <w:color w:val="5F2756" w:themeColor="accent2"/>
      <w:sz w:val="20"/>
    </w:rPr>
  </w:style>
  <w:style w:type="character" w:styleId="PlaceholderText">
    <w:name w:val="Placeholder Text"/>
    <w:basedOn w:val="DefaultParagraphFont"/>
    <w:uiPriority w:val="99"/>
    <w:semiHidden/>
    <w:rsid w:val="0060184B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84C37"/>
    <w:rPr>
      <w:color w:val="11264B" w:themeColor="text2"/>
      <w:u w:val="single"/>
    </w:rPr>
  </w:style>
  <w:style w:type="paragraph" w:styleId="TOCHeading">
    <w:name w:val="TOC Heading"/>
    <w:next w:val="Normal"/>
    <w:uiPriority w:val="39"/>
    <w:rsid w:val="00173550"/>
    <w:pPr>
      <w:spacing w:before="0" w:after="360"/>
      <w:ind w:left="3391"/>
      <w:contextualSpacing/>
    </w:pPr>
    <w:rPr>
      <w:b/>
      <w:color w:val="5F2756" w:themeColor="accent2"/>
      <w:sz w:val="40"/>
    </w:rPr>
  </w:style>
  <w:style w:type="character" w:styleId="UnresolvedMention">
    <w:name w:val="Unresolved Mention"/>
    <w:basedOn w:val="DefaultParagraphFont"/>
    <w:uiPriority w:val="99"/>
    <w:semiHidden/>
    <w:unhideWhenUsed/>
    <w:rsid w:val="00BD7BD7"/>
    <w:rPr>
      <w:color w:val="605E5C"/>
      <w:shd w:val="clear" w:color="auto" w:fill="E1DFDD"/>
    </w:rPr>
  </w:style>
  <w:style w:type="paragraph" w:styleId="ListBullet2">
    <w:name w:val="List Bullet 2"/>
    <w:basedOn w:val="Normal"/>
    <w:uiPriority w:val="2"/>
    <w:semiHidden/>
    <w:qFormat/>
    <w:rsid w:val="003C3BCD"/>
    <w:pPr>
      <w:numPr>
        <w:ilvl w:val="1"/>
        <w:numId w:val="9"/>
      </w:numPr>
      <w:contextualSpacing/>
    </w:pPr>
    <w:rPr>
      <w:rFonts w:eastAsia="Times New Roman" w:cs="Times New Roman"/>
      <w:color w:val="auto"/>
      <w:lang w:eastAsia="en-AU"/>
    </w:rPr>
  </w:style>
  <w:style w:type="paragraph" w:styleId="ListBullet3">
    <w:name w:val="List Bullet 3"/>
    <w:basedOn w:val="Normal"/>
    <w:uiPriority w:val="2"/>
    <w:semiHidden/>
    <w:rsid w:val="00581B18"/>
    <w:pPr>
      <w:numPr>
        <w:ilvl w:val="2"/>
        <w:numId w:val="9"/>
      </w:numPr>
      <w:contextualSpacing/>
    </w:pPr>
    <w:rPr>
      <w:rFonts w:eastAsia="Times New Roman" w:cs="Times New Roman"/>
      <w:color w:val="auto"/>
      <w:lang w:eastAsia="en-AU"/>
    </w:rPr>
  </w:style>
  <w:style w:type="paragraph" w:styleId="ListBullet4">
    <w:name w:val="List Bullet 4"/>
    <w:basedOn w:val="Normal"/>
    <w:uiPriority w:val="2"/>
    <w:semiHidden/>
    <w:rsid w:val="00581B18"/>
    <w:pPr>
      <w:numPr>
        <w:ilvl w:val="3"/>
        <w:numId w:val="9"/>
      </w:numPr>
      <w:contextualSpacing/>
    </w:pPr>
    <w:rPr>
      <w:rFonts w:eastAsia="Times New Roman" w:cs="Times New Roman"/>
      <w:color w:val="auto"/>
      <w:lang w:eastAsia="en-AU"/>
    </w:rPr>
  </w:style>
  <w:style w:type="paragraph" w:styleId="ListBullet5">
    <w:name w:val="List Bullet 5"/>
    <w:basedOn w:val="Normal"/>
    <w:uiPriority w:val="2"/>
    <w:semiHidden/>
    <w:rsid w:val="00581B18"/>
    <w:pPr>
      <w:numPr>
        <w:ilvl w:val="4"/>
        <w:numId w:val="9"/>
      </w:numPr>
      <w:contextualSpacing/>
    </w:pPr>
    <w:rPr>
      <w:rFonts w:eastAsia="Times New Roman" w:cs="Times New Roman"/>
      <w:color w:val="auto"/>
      <w:lang w:eastAsia="en-AU"/>
    </w:rPr>
  </w:style>
  <w:style w:type="paragraph" w:styleId="ListNumber2">
    <w:name w:val="List Number 2"/>
    <w:basedOn w:val="Normal"/>
    <w:uiPriority w:val="3"/>
    <w:semiHidden/>
    <w:rsid w:val="00EF1E68"/>
    <w:pPr>
      <w:numPr>
        <w:ilvl w:val="1"/>
        <w:numId w:val="26"/>
      </w:numPr>
      <w:contextualSpacing/>
    </w:pPr>
    <w:rPr>
      <w:rFonts w:eastAsia="Times New Roman" w:cs="Times New Roman"/>
      <w:color w:val="auto"/>
      <w:lang w:eastAsia="en-AU"/>
    </w:rPr>
  </w:style>
  <w:style w:type="paragraph" w:styleId="ListNumber3">
    <w:name w:val="List Number 3"/>
    <w:basedOn w:val="Normal"/>
    <w:uiPriority w:val="3"/>
    <w:semiHidden/>
    <w:rsid w:val="00581B18"/>
    <w:pPr>
      <w:numPr>
        <w:ilvl w:val="2"/>
        <w:numId w:val="26"/>
      </w:numPr>
      <w:contextualSpacing/>
    </w:pPr>
    <w:rPr>
      <w:rFonts w:eastAsia="Times New Roman" w:cs="Times New Roman"/>
      <w:color w:val="auto"/>
      <w:lang w:eastAsia="en-AU"/>
    </w:rPr>
  </w:style>
  <w:style w:type="paragraph" w:styleId="ListNumber4">
    <w:name w:val="List Number 4"/>
    <w:basedOn w:val="Normal"/>
    <w:uiPriority w:val="3"/>
    <w:semiHidden/>
    <w:rsid w:val="00581B18"/>
    <w:pPr>
      <w:numPr>
        <w:ilvl w:val="3"/>
        <w:numId w:val="26"/>
      </w:numPr>
      <w:contextualSpacing/>
    </w:pPr>
    <w:rPr>
      <w:rFonts w:eastAsia="Times New Roman" w:cs="Times New Roman"/>
      <w:color w:val="auto"/>
      <w:lang w:eastAsia="en-AU"/>
    </w:rPr>
  </w:style>
  <w:style w:type="paragraph" w:styleId="ListNumber5">
    <w:name w:val="List Number 5"/>
    <w:basedOn w:val="Normal"/>
    <w:uiPriority w:val="3"/>
    <w:semiHidden/>
    <w:rsid w:val="00581B18"/>
    <w:pPr>
      <w:numPr>
        <w:ilvl w:val="4"/>
        <w:numId w:val="26"/>
      </w:numPr>
      <w:contextualSpacing/>
    </w:pPr>
    <w:rPr>
      <w:rFonts w:eastAsia="Times New Roman" w:cs="Times New Roman"/>
      <w:color w:val="auto"/>
      <w:lang w:eastAsia="en-AU"/>
    </w:rPr>
  </w:style>
  <w:style w:type="paragraph" w:styleId="List">
    <w:name w:val="List"/>
    <w:basedOn w:val="Normal"/>
    <w:uiPriority w:val="2"/>
    <w:qFormat/>
    <w:rsid w:val="00027DCC"/>
    <w:pPr>
      <w:numPr>
        <w:numId w:val="27"/>
      </w:numPr>
      <w:ind w:left="714" w:hanging="357"/>
    </w:pPr>
    <w:rPr>
      <w:rFonts w:eastAsia="Times New Roman" w:cs="Times New Roman"/>
      <w:lang w:eastAsia="en-AU"/>
    </w:rPr>
  </w:style>
  <w:style w:type="table" w:styleId="GridTable5Dark-Accent2">
    <w:name w:val="Grid Table 5 Dark Accent 2"/>
    <w:basedOn w:val="TableNormal"/>
    <w:uiPriority w:val="50"/>
    <w:rsid w:val="0015478A"/>
    <w:pPr>
      <w:spacing w:before="60" w:after="6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C9E4" w:themeFill="accent2" w:themeFillTint="33"/>
    </w:tcPr>
    <w:tblStylePr w:type="firstRow">
      <w:rPr>
        <w:rFonts w:asciiTheme="majorHAnsi" w:hAnsiTheme="majorHAnsi"/>
        <w:b w:val="0"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27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27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F27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F2756" w:themeFill="accent2"/>
      </w:tcPr>
    </w:tblStylePr>
    <w:tblStylePr w:type="band1Vert">
      <w:tblPr/>
      <w:tcPr>
        <w:shd w:val="clear" w:color="auto" w:fill="D394C9" w:themeFill="accent2" w:themeFillTint="66"/>
      </w:tcPr>
    </w:tblStylePr>
    <w:tblStylePr w:type="band1Horz">
      <w:tblPr/>
      <w:tcPr>
        <w:shd w:val="clear" w:color="auto" w:fill="D394C9" w:themeFill="accent2" w:themeFillTint="66"/>
      </w:tcPr>
    </w:tblStylePr>
  </w:style>
  <w:style w:type="paragraph" w:styleId="Caption">
    <w:name w:val="caption"/>
    <w:aliases w:val="Figure Heading"/>
    <w:basedOn w:val="Normal"/>
    <w:next w:val="Normal"/>
    <w:uiPriority w:val="10"/>
    <w:qFormat/>
    <w:rsid w:val="005A164A"/>
    <w:pPr>
      <w:keepNext/>
      <w:keepLines/>
      <w:spacing w:before="240"/>
      <w:contextualSpacing/>
    </w:pPr>
    <w:rPr>
      <w:rFonts w:cs="Times New Roman"/>
      <w:b/>
      <w:iCs/>
      <w:color w:val="1D1D1B" w:themeColor="text1"/>
      <w:sz w:val="20"/>
      <w:szCs w:val="18"/>
    </w:rPr>
  </w:style>
  <w:style w:type="paragraph" w:styleId="TOC1">
    <w:name w:val="toc 1"/>
    <w:basedOn w:val="Normal"/>
    <w:next w:val="Normal"/>
    <w:autoRedefine/>
    <w:uiPriority w:val="39"/>
    <w:rsid w:val="000C4E38"/>
    <w:pPr>
      <w:pBdr>
        <w:bottom w:val="single" w:sz="4" w:space="6" w:color="11264B" w:themeColor="text2"/>
        <w:between w:val="single" w:sz="4" w:space="6" w:color="11264B" w:themeColor="text2"/>
      </w:pBdr>
      <w:tabs>
        <w:tab w:val="left" w:pos="3674"/>
        <w:tab w:val="right" w:pos="10194"/>
      </w:tabs>
      <w:spacing w:before="240" w:after="0"/>
      <w:ind w:left="3402"/>
    </w:pPr>
    <w:rPr>
      <w:rFonts w:asciiTheme="majorHAnsi" w:hAnsiTheme="majorHAnsi" w:cs="Times New Roman"/>
      <w:b/>
      <w:noProof/>
      <w:color w:val="11264B"/>
      <w:spacing w:val="-2"/>
      <w:szCs w:val="18"/>
    </w:rPr>
  </w:style>
  <w:style w:type="paragraph" w:styleId="TOC2">
    <w:name w:val="toc 2"/>
    <w:basedOn w:val="Normal"/>
    <w:next w:val="Normal"/>
    <w:autoRedefine/>
    <w:uiPriority w:val="39"/>
    <w:rsid w:val="00757B73"/>
    <w:pPr>
      <w:tabs>
        <w:tab w:val="right" w:pos="10194"/>
      </w:tabs>
      <w:spacing w:after="0"/>
      <w:ind w:left="3402"/>
    </w:pPr>
    <w:rPr>
      <w:rFonts w:cs="Times New Roman"/>
      <w:b/>
      <w:color w:val="11264B"/>
      <w:spacing w:val="-2"/>
      <w:szCs w:val="18"/>
    </w:rPr>
  </w:style>
  <w:style w:type="paragraph" w:styleId="TOC3">
    <w:name w:val="toc 3"/>
    <w:basedOn w:val="Normal"/>
    <w:next w:val="Normal"/>
    <w:autoRedefine/>
    <w:uiPriority w:val="39"/>
    <w:rsid w:val="006B025A"/>
    <w:pPr>
      <w:tabs>
        <w:tab w:val="right" w:pos="10194"/>
      </w:tabs>
      <w:spacing w:before="60" w:after="0"/>
      <w:ind w:left="3402"/>
    </w:pPr>
    <w:rPr>
      <w:rFonts w:cs="Times New Roman"/>
      <w:color w:val="11264B"/>
      <w:spacing w:val="-2"/>
      <w:szCs w:val="18"/>
    </w:rPr>
  </w:style>
  <w:style w:type="paragraph" w:customStyle="1" w:styleId="Notes">
    <w:name w:val="Notes"/>
    <w:basedOn w:val="Normal"/>
    <w:next w:val="Normal"/>
    <w:uiPriority w:val="11"/>
    <w:qFormat/>
    <w:rsid w:val="009A0475"/>
    <w:pPr>
      <w:contextualSpacing/>
    </w:pPr>
    <w:rPr>
      <w:sz w:val="16"/>
      <w:szCs w:val="14"/>
    </w:rPr>
  </w:style>
  <w:style w:type="table" w:styleId="GridTable5Dark-Accent1">
    <w:name w:val="Grid Table 5 Dark Accent 1"/>
    <w:basedOn w:val="TableNormal"/>
    <w:uiPriority w:val="50"/>
    <w:rsid w:val="0015478A"/>
    <w:pPr>
      <w:spacing w:before="60" w:after="6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D4DB" w:themeFill="accent1" w:themeFillTint="33"/>
    </w:tcPr>
    <w:tblStylePr w:type="firstRow">
      <w:rPr>
        <w:rFonts w:asciiTheme="majorHAnsi" w:hAnsiTheme="majorHAnsi"/>
        <w:b w:val="0"/>
        <w:bCs/>
        <w:color w:val="1D1D1B" w:themeColor="text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83A55" w:themeFill="accent1"/>
      </w:tcPr>
    </w:tblStylePr>
    <w:tblStylePr w:type="lastRow">
      <w:rPr>
        <w:b/>
        <w:bCs/>
        <w:color w:val="1D1D1B" w:themeColor="text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83A55" w:themeFill="accent1"/>
      </w:tcPr>
    </w:tblStylePr>
    <w:tblStylePr w:type="firstCol">
      <w:rPr>
        <w:b/>
        <w:bCs/>
        <w:color w:val="1D1D1B" w:themeColor="text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83A55" w:themeFill="accent1"/>
      </w:tcPr>
    </w:tblStylePr>
    <w:tblStylePr w:type="lastCol">
      <w:rPr>
        <w:b/>
        <w:bCs/>
        <w:color w:val="1D1D1B" w:themeColor="text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83A55" w:themeFill="accent1"/>
      </w:tcPr>
    </w:tblStylePr>
    <w:tblStylePr w:type="band1Vert">
      <w:tblPr/>
      <w:tcPr>
        <w:shd w:val="clear" w:color="auto" w:fill="E1AAB7" w:themeFill="accent1" w:themeFillTint="66"/>
      </w:tcPr>
    </w:tblStylePr>
    <w:tblStylePr w:type="band1Horz">
      <w:tblPr/>
      <w:tcPr>
        <w:shd w:val="clear" w:color="auto" w:fill="E1AAB7" w:themeFill="accent1" w:themeFillTint="66"/>
      </w:tcPr>
    </w:tblStylePr>
  </w:style>
  <w:style w:type="table" w:styleId="GridTable5Dark-Accent4">
    <w:name w:val="Grid Table 5 Dark Accent 4"/>
    <w:basedOn w:val="TableNormal"/>
    <w:uiPriority w:val="50"/>
    <w:rsid w:val="0015478A"/>
    <w:pPr>
      <w:spacing w:before="60" w:after="6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DBDD" w:themeFill="accent4" w:themeFillTint="33"/>
    </w:tcPr>
    <w:tblStylePr w:type="firstRow">
      <w:rPr>
        <w:rFonts w:asciiTheme="majorHAnsi" w:hAnsiTheme="majorHAnsi"/>
        <w:b w:val="0"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14B5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14B5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14B5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14B56" w:themeFill="accent4"/>
      </w:tcPr>
    </w:tblStylePr>
    <w:tblStylePr w:type="band1Vert">
      <w:tblPr/>
      <w:tcPr>
        <w:shd w:val="clear" w:color="auto" w:fill="F3B7BB" w:themeFill="accent4" w:themeFillTint="66"/>
      </w:tcPr>
    </w:tblStylePr>
    <w:tblStylePr w:type="band1Horz">
      <w:tblPr/>
      <w:tcPr>
        <w:shd w:val="clear" w:color="auto" w:fill="F3B7BB" w:themeFill="accent4" w:themeFillTint="66"/>
      </w:tcPr>
    </w:tblStylePr>
  </w:style>
  <w:style w:type="table" w:styleId="GridTable5Dark-Accent3">
    <w:name w:val="Grid Table 5 Dark Accent 3"/>
    <w:basedOn w:val="TableNormal"/>
    <w:uiPriority w:val="50"/>
    <w:rsid w:val="0015478A"/>
    <w:pPr>
      <w:spacing w:before="60" w:after="6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DC" w:themeFill="accent3" w:themeFillTint="33"/>
    </w:tcPr>
    <w:tblStylePr w:type="firstRow">
      <w:rPr>
        <w:rFonts w:asciiTheme="majorHAnsi" w:hAnsiTheme="majorHAnsi"/>
        <w:b w:val="0"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25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25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8A25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8A255" w:themeFill="accent3"/>
      </w:tcPr>
    </w:tblStylePr>
    <w:tblStylePr w:type="band1Vert">
      <w:tblPr/>
      <w:tcPr>
        <w:shd w:val="clear" w:color="auto" w:fill="FCD9BA" w:themeFill="accent3" w:themeFillTint="66"/>
      </w:tcPr>
    </w:tblStylePr>
    <w:tblStylePr w:type="band1Horz">
      <w:tblPr/>
      <w:tcPr>
        <w:shd w:val="clear" w:color="auto" w:fill="FCD9BA" w:themeFill="accent3" w:themeFillTint="66"/>
      </w:tcPr>
    </w:tblStylePr>
  </w:style>
  <w:style w:type="paragraph" w:customStyle="1" w:styleId="Pullout">
    <w:name w:val="Pullout"/>
    <w:basedOn w:val="Normal"/>
    <w:next w:val="Normal"/>
    <w:uiPriority w:val="10"/>
    <w:qFormat/>
    <w:rsid w:val="008104F6"/>
    <w:pPr>
      <w:spacing w:before="240" w:after="240" w:line="280" w:lineRule="atLeast"/>
      <w:contextualSpacing/>
    </w:pPr>
    <w:rPr>
      <w:color w:val="5F2756" w:themeColor="accent2"/>
      <w:sz w:val="28"/>
      <w:szCs w:val="24"/>
    </w:rPr>
  </w:style>
  <w:style w:type="table" w:styleId="GridTable4-Accent1">
    <w:name w:val="Grid Table 4 Accent 1"/>
    <w:basedOn w:val="TableNormal"/>
    <w:uiPriority w:val="49"/>
    <w:rsid w:val="0087374A"/>
    <w:pPr>
      <w:spacing w:after="0"/>
    </w:pPr>
    <w:tblPr>
      <w:tblStyleRowBandSize w:val="1"/>
      <w:tblStyleColBandSize w:val="1"/>
      <w:tblBorders>
        <w:top w:val="single" w:sz="4" w:space="0" w:color="D38094" w:themeColor="accent1" w:themeTint="99"/>
        <w:left w:val="single" w:sz="4" w:space="0" w:color="D38094" w:themeColor="accent1" w:themeTint="99"/>
        <w:bottom w:val="single" w:sz="4" w:space="0" w:color="D38094" w:themeColor="accent1" w:themeTint="99"/>
        <w:right w:val="single" w:sz="4" w:space="0" w:color="D38094" w:themeColor="accent1" w:themeTint="99"/>
        <w:insideH w:val="single" w:sz="4" w:space="0" w:color="D38094" w:themeColor="accent1" w:themeTint="99"/>
        <w:insideV w:val="single" w:sz="4" w:space="0" w:color="D3809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83A55" w:themeColor="accent1"/>
          <w:left w:val="single" w:sz="4" w:space="0" w:color="A83A55" w:themeColor="accent1"/>
          <w:bottom w:val="single" w:sz="4" w:space="0" w:color="A83A55" w:themeColor="accent1"/>
          <w:right w:val="single" w:sz="4" w:space="0" w:color="A83A55" w:themeColor="accent1"/>
          <w:insideH w:val="nil"/>
          <w:insideV w:val="nil"/>
        </w:tcBorders>
        <w:shd w:val="clear" w:color="auto" w:fill="A83A55" w:themeFill="accent1"/>
      </w:tcPr>
    </w:tblStylePr>
    <w:tblStylePr w:type="lastRow">
      <w:rPr>
        <w:b/>
        <w:bCs/>
      </w:rPr>
      <w:tblPr/>
      <w:tcPr>
        <w:tcBorders>
          <w:top w:val="double" w:sz="4" w:space="0" w:color="A83A5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D4DB" w:themeFill="accent1" w:themeFillTint="33"/>
      </w:tcPr>
    </w:tblStylePr>
    <w:tblStylePr w:type="band1Horz">
      <w:tblPr/>
      <w:tcPr>
        <w:shd w:val="clear" w:color="auto" w:fill="F0D4DB" w:themeFill="accent1" w:themeFillTint="33"/>
      </w:tcPr>
    </w:tblStylePr>
  </w:style>
  <w:style w:type="table" w:customStyle="1" w:styleId="SimpleTable">
    <w:name w:val="Simple Table"/>
    <w:basedOn w:val="TableNormal"/>
    <w:uiPriority w:val="99"/>
    <w:rsid w:val="008C0460"/>
    <w:pPr>
      <w:spacing w:before="60" w:after="60"/>
    </w:pPr>
    <w:rPr>
      <w:sz w:val="20"/>
    </w:rPr>
    <w:tblPr>
      <w:tblBorders>
        <w:top w:val="single" w:sz="4" w:space="0" w:color="11264B"/>
        <w:bottom w:val="single" w:sz="4" w:space="0" w:color="11264B"/>
        <w:insideH w:val="single" w:sz="4" w:space="0" w:color="11264B"/>
      </w:tblBorders>
      <w:tblCellMar>
        <w:left w:w="0" w:type="dxa"/>
      </w:tblCellMar>
    </w:tblPr>
    <w:tblStylePr w:type="firstRow">
      <w:rPr>
        <w:rFonts w:asciiTheme="majorHAnsi" w:hAnsiTheme="majorHAnsi"/>
        <w:b/>
      </w:rPr>
    </w:tblStylePr>
    <w:tblStylePr w:type="lastRow">
      <w:rPr>
        <w:rFonts w:asciiTheme="majorHAnsi" w:hAnsiTheme="majorHAnsi"/>
      </w:rPr>
    </w:tblStylePr>
    <w:tblStylePr w:type="firstCol">
      <w:rPr>
        <w:rFonts w:asciiTheme="majorHAnsi" w:hAnsiTheme="majorHAnsi"/>
        <w:b/>
      </w:rPr>
    </w:tblStylePr>
  </w:style>
  <w:style w:type="table" w:customStyle="1" w:styleId="Yulangdeaulttable">
    <w:name w:val="Yulang deault table"/>
    <w:basedOn w:val="TableNormal"/>
    <w:uiPriority w:val="99"/>
    <w:rsid w:val="0030254A"/>
    <w:pPr>
      <w:spacing w:before="60" w:after="60"/>
    </w:pPr>
    <w:rPr>
      <w:sz w:val="20"/>
    </w:rPr>
    <w:tblPr>
      <w:tblStyleRowBandSize w:val="1"/>
      <w:tblStyleColBandSize w:val="1"/>
      <w:tblBorders>
        <w:top w:val="single" w:sz="4" w:space="0" w:color="5BAEC7" w:themeColor="accent6"/>
        <w:bottom w:val="single" w:sz="4" w:space="0" w:color="5BAEC7" w:themeColor="accent6"/>
        <w:insideH w:val="single" w:sz="4" w:space="0" w:color="5BAEC7" w:themeColor="accent6"/>
      </w:tblBorders>
    </w:tblPr>
    <w:tcPr>
      <w:shd w:val="clear" w:color="auto" w:fill="FFFFFF" w:themeFill="background1"/>
    </w:tcPr>
    <w:tblStylePr w:type="firstRow">
      <w:rPr>
        <w:rFonts w:asciiTheme="majorHAnsi" w:hAnsiTheme="majorHAnsi"/>
        <w:b/>
        <w:color w:val="FFFFFF" w:themeColor="background1"/>
      </w:rPr>
      <w:tblPr/>
      <w:trPr>
        <w:tblHeader/>
      </w:trPr>
      <w:tcPr>
        <w:shd w:val="clear" w:color="auto" w:fill="5BAEC7" w:themeFill="accent6"/>
      </w:tcPr>
    </w:tblStylePr>
    <w:tblStylePr w:type="lastRow">
      <w:rPr>
        <w:rFonts w:asciiTheme="majorHAnsi" w:hAnsiTheme="majorHAnsi"/>
        <w:color w:val="1D1D1B" w:themeColor="text1"/>
      </w:rPr>
      <w:tblPr/>
      <w:tcPr>
        <w:shd w:val="clear" w:color="auto" w:fill="CDCCCD"/>
      </w:tcPr>
    </w:tblStylePr>
    <w:tblStylePr w:type="firstCol">
      <w:rPr>
        <w:rFonts w:asciiTheme="majorHAnsi" w:hAnsiTheme="majorHAnsi"/>
        <w:b w:val="0"/>
        <w:color w:val="1D1D1B" w:themeColor="text1"/>
      </w:rPr>
      <w:tblPr/>
      <w:tcPr>
        <w:shd w:val="clear" w:color="auto" w:fill="BDDEE8" w:themeFill="accent6" w:themeFillTint="66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2868AA"/>
    <w:rPr>
      <w:b/>
      <w:bCs/>
      <w:iCs/>
      <w:color w:val="A83A55" w:themeColor="accent1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837"/>
    <w:rPr>
      <w:b/>
      <w:bCs/>
      <w:color w:val="5F2756" w:themeColor="accent2"/>
      <w:szCs w:val="19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0628"/>
    <w:rPr>
      <w:rFonts w:asciiTheme="majorHAnsi" w:eastAsiaTheme="majorEastAsia" w:hAnsiTheme="majorHAnsi" w:cstheme="majorBidi"/>
      <w:i/>
      <w:iCs/>
      <w:color w:val="531D2A" w:themeColor="accent1" w:themeShade="7F"/>
      <w:szCs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0628"/>
    <w:rPr>
      <w:rFonts w:asciiTheme="majorHAnsi" w:eastAsiaTheme="majorEastAsia" w:hAnsiTheme="majorHAnsi" w:cstheme="majorBidi"/>
      <w:color w:val="40403C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0628"/>
    <w:rPr>
      <w:rFonts w:asciiTheme="majorHAnsi" w:eastAsiaTheme="majorEastAsia" w:hAnsiTheme="majorHAnsi" w:cstheme="majorBidi"/>
      <w:i/>
      <w:iCs/>
      <w:color w:val="40403C" w:themeColor="text1" w:themeTint="D8"/>
      <w:sz w:val="21"/>
      <w:szCs w:val="21"/>
    </w:rPr>
  </w:style>
  <w:style w:type="paragraph" w:styleId="TOC4">
    <w:name w:val="toc 4"/>
    <w:basedOn w:val="Normal"/>
    <w:next w:val="Normal"/>
    <w:autoRedefine/>
    <w:uiPriority w:val="39"/>
    <w:semiHidden/>
    <w:rsid w:val="006B025A"/>
    <w:pPr>
      <w:tabs>
        <w:tab w:val="right" w:pos="10194"/>
      </w:tabs>
      <w:spacing w:before="0" w:after="0"/>
      <w:ind w:left="3402"/>
    </w:pPr>
    <w:rPr>
      <w:color w:val="11264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621F7"/>
    <w:pPr>
      <w:spacing w:before="0" w:after="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21F7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621F7"/>
    <w:rPr>
      <w:vertAlign w:val="superscript"/>
    </w:rPr>
  </w:style>
  <w:style w:type="paragraph" w:customStyle="1" w:styleId="References">
    <w:name w:val="References"/>
    <w:basedOn w:val="Normal"/>
    <w:uiPriority w:val="11"/>
    <w:qFormat/>
    <w:rsid w:val="00C75E0F"/>
    <w:pPr>
      <w:ind w:left="720" w:hanging="720"/>
    </w:pPr>
    <w:rPr>
      <w:sz w:val="20"/>
      <w:szCs w:val="20"/>
    </w:rPr>
  </w:style>
  <w:style w:type="table" w:customStyle="1" w:styleId="BoxedTextBlue">
    <w:name w:val="Boxed Text Blue"/>
    <w:basedOn w:val="TableNormal"/>
    <w:uiPriority w:val="99"/>
    <w:rsid w:val="00D26204"/>
    <w:rPr>
      <w:color w:val="1D1D1B" w:themeColor="text1"/>
    </w:rPr>
    <w:tblPr>
      <w:tblCellMar>
        <w:top w:w="227" w:type="dxa"/>
        <w:left w:w="227" w:type="dxa"/>
        <w:bottom w:w="227" w:type="dxa"/>
        <w:right w:w="227" w:type="dxa"/>
      </w:tblCellMar>
    </w:tblPr>
    <w:tcPr>
      <w:shd w:val="clear" w:color="auto" w:fill="DEEEF3" w:themeFill="accent6" w:themeFillTint="33"/>
    </w:tcPr>
  </w:style>
  <w:style w:type="table" w:customStyle="1" w:styleId="BoxedTextOrange">
    <w:name w:val="Boxed Text Orange"/>
    <w:basedOn w:val="TableNormal"/>
    <w:uiPriority w:val="99"/>
    <w:rsid w:val="00734C54"/>
    <w:pPr>
      <w:spacing w:before="0" w:after="0"/>
    </w:pPr>
    <w:tblPr>
      <w:tblCellMar>
        <w:top w:w="227" w:type="dxa"/>
        <w:left w:w="227" w:type="dxa"/>
        <w:bottom w:w="227" w:type="dxa"/>
        <w:right w:w="227" w:type="dxa"/>
      </w:tblCellMar>
    </w:tblPr>
    <w:tcPr>
      <w:shd w:val="clear" w:color="auto" w:fill="FDECDC" w:themeFill="accent3" w:themeFillTint="33"/>
    </w:tcPr>
  </w:style>
  <w:style w:type="table" w:customStyle="1" w:styleId="BoxedTextRed">
    <w:name w:val="Boxed Text Red"/>
    <w:basedOn w:val="TableNormal"/>
    <w:uiPriority w:val="99"/>
    <w:rsid w:val="00734C54"/>
    <w:pPr>
      <w:spacing w:before="0" w:after="0"/>
    </w:pPr>
    <w:tblPr>
      <w:tblCellMar>
        <w:top w:w="227" w:type="dxa"/>
        <w:left w:w="227" w:type="dxa"/>
        <w:bottom w:w="227" w:type="dxa"/>
        <w:right w:w="227" w:type="dxa"/>
      </w:tblCellMar>
    </w:tblPr>
    <w:tcPr>
      <w:shd w:val="clear" w:color="auto" w:fill="F9DBDD" w:themeFill="accent4" w:themeFillTint="33"/>
    </w:tcPr>
  </w:style>
  <w:style w:type="paragraph" w:customStyle="1" w:styleId="AcknowledgementofCountry">
    <w:name w:val="Acknowledgement of Country"/>
    <w:basedOn w:val="Normal"/>
    <w:rsid w:val="00333462"/>
    <w:pPr>
      <w:keepLines/>
      <w:pBdr>
        <w:top w:val="single" w:sz="4" w:space="6" w:color="11264B" w:themeColor="text2"/>
      </w:pBdr>
      <w:ind w:left="3402"/>
    </w:pPr>
    <w:rPr>
      <w:color w:val="11264B" w:themeColor="text2"/>
    </w:rPr>
  </w:style>
  <w:style w:type="table" w:customStyle="1" w:styleId="Sectioncover-dark">
    <w:name w:val="Section cover-dark"/>
    <w:basedOn w:val="TableNormal"/>
    <w:uiPriority w:val="99"/>
    <w:rsid w:val="004705F3"/>
    <w:pPr>
      <w:spacing w:before="0" w:after="0"/>
    </w:pPr>
    <w:tblPr>
      <w:tblCellMar>
        <w:left w:w="0" w:type="dxa"/>
        <w:right w:w="0" w:type="dxa"/>
      </w:tblCellMar>
    </w:tblPr>
    <w:tcPr>
      <w:vAlign w:val="bottom"/>
    </w:tcPr>
    <w:tblStylePr w:type="firstCol">
      <w:pPr>
        <w:wordWrap/>
        <w:jc w:val="left"/>
      </w:pPr>
      <w:tblPr/>
      <w:tcPr>
        <w:tcBorders>
          <w:top w:val="nil"/>
          <w:left w:val="nil"/>
          <w:bottom w:val="single" w:sz="12" w:space="0" w:color="11264B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12" w:space="0" w:color="11264B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SectionTitle">
    <w:name w:val="Section Title"/>
    <w:basedOn w:val="Heading1"/>
    <w:uiPriority w:val="9"/>
    <w:semiHidden/>
    <w:rsid w:val="00A24FC6"/>
    <w:pPr>
      <w:framePr w:wrap="around"/>
    </w:pPr>
  </w:style>
  <w:style w:type="numbering" w:customStyle="1" w:styleId="Section">
    <w:name w:val="Section"/>
    <w:uiPriority w:val="99"/>
    <w:rsid w:val="00452B25"/>
    <w:pPr>
      <w:numPr>
        <w:numId w:val="45"/>
      </w:numPr>
    </w:pPr>
  </w:style>
  <w:style w:type="table" w:customStyle="1" w:styleId="Sectioncover-light">
    <w:name w:val="Section cover-light"/>
    <w:basedOn w:val="Sectioncover-dark"/>
    <w:uiPriority w:val="99"/>
    <w:rsid w:val="00BC7B6F"/>
    <w:rPr>
      <w:color w:val="FFFFFF" w:themeColor="background1"/>
    </w:rPr>
    <w:tblPr/>
    <w:tblStylePr w:type="firstRow">
      <w:rPr>
        <w:color w:val="FFFFFF" w:themeColor="background1"/>
      </w:rPr>
    </w:tblStylePr>
    <w:tblStylePr w:type="firstCol">
      <w:pPr>
        <w:wordWrap/>
        <w:jc w:val="left"/>
      </w:pPr>
      <w:tblPr/>
      <w:tcPr>
        <w:tcBorders>
          <w:top w:val="nil"/>
          <w:left w:val="nil"/>
          <w:bottom w:val="single" w:sz="12" w:space="0" w:color="FFFFFF" w:themeColor="background1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12" w:space="0" w:color="FFFFFF" w:themeColor="background1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Colourwhite">
    <w:name w:val="Colour white"/>
    <w:basedOn w:val="DefaultParagraphFont"/>
    <w:uiPriority w:val="1"/>
    <w:rsid w:val="00BC7B6F"/>
    <w:rPr>
      <w:color w:val="FFFFFF" w:themeColor="background1"/>
    </w:rPr>
  </w:style>
  <w:style w:type="table" w:customStyle="1" w:styleId="Yulangshadedtable">
    <w:name w:val="Yulang shaded table"/>
    <w:basedOn w:val="Yulangdeaulttable"/>
    <w:uiPriority w:val="99"/>
    <w:rsid w:val="008A72D4"/>
    <w:tblPr/>
    <w:tblStylePr w:type="firstRow">
      <w:rPr>
        <w:rFonts w:asciiTheme="majorHAnsi" w:hAnsiTheme="majorHAnsi"/>
        <w:b/>
        <w:color w:val="FFFFFF" w:themeColor="background1"/>
      </w:rPr>
      <w:tblPr/>
      <w:trPr>
        <w:tblHeader/>
      </w:trPr>
      <w:tcPr>
        <w:shd w:val="clear" w:color="auto" w:fill="5BAEC7" w:themeFill="accent6"/>
      </w:tcPr>
    </w:tblStylePr>
    <w:tblStylePr w:type="lastRow">
      <w:rPr>
        <w:rFonts w:asciiTheme="majorHAnsi" w:hAnsiTheme="majorHAnsi"/>
        <w:color w:val="1D1D1B" w:themeColor="text1"/>
      </w:rPr>
      <w:tblPr/>
      <w:tcPr>
        <w:shd w:val="clear" w:color="auto" w:fill="CDCCCD"/>
      </w:tcPr>
    </w:tblStylePr>
    <w:tblStylePr w:type="firstCol">
      <w:rPr>
        <w:rFonts w:asciiTheme="majorHAnsi" w:hAnsiTheme="majorHAnsi"/>
        <w:b w:val="0"/>
        <w:color w:val="1D1D1B" w:themeColor="text1"/>
      </w:rPr>
      <w:tblPr/>
      <w:tcPr>
        <w:shd w:val="clear" w:color="auto" w:fill="BDDEE8" w:themeFill="accent6" w:themeFillTint="66"/>
      </w:tcPr>
    </w:tblStylePr>
    <w:tblStylePr w:type="band1Horz">
      <w:tblPr/>
      <w:tcPr>
        <w:shd w:val="clear" w:color="auto" w:fill="BDDEE8" w:themeFill="accent6" w:themeFillTint="66"/>
      </w:tcPr>
    </w:tblStylePr>
    <w:tblStylePr w:type="band2Horz">
      <w:tblPr/>
      <w:tcPr>
        <w:shd w:val="clear" w:color="auto" w:fill="DEEEF3" w:themeFill="accent6" w:themeFillTint="33"/>
      </w:tcPr>
    </w:tblStylePr>
  </w:style>
  <w:style w:type="table" w:customStyle="1" w:styleId="Yulangnumericaltable">
    <w:name w:val="Yulang numerical table"/>
    <w:basedOn w:val="Yulangshadedtable"/>
    <w:uiPriority w:val="99"/>
    <w:rsid w:val="008A72D4"/>
    <w:pPr>
      <w:jc w:val="right"/>
    </w:pPr>
    <w:tblPr/>
    <w:tblStylePr w:type="firstRow">
      <w:rPr>
        <w:rFonts w:asciiTheme="majorHAnsi" w:hAnsiTheme="majorHAnsi"/>
        <w:b/>
        <w:color w:val="FFFFFF" w:themeColor="background1"/>
      </w:rPr>
      <w:tblPr/>
      <w:trPr>
        <w:tblHeader/>
      </w:trPr>
      <w:tcPr>
        <w:shd w:val="clear" w:color="auto" w:fill="5BAEC7" w:themeFill="accent6"/>
      </w:tcPr>
    </w:tblStylePr>
    <w:tblStylePr w:type="lastRow">
      <w:rPr>
        <w:rFonts w:asciiTheme="majorHAnsi" w:hAnsiTheme="majorHAnsi"/>
        <w:color w:val="1D1D1B" w:themeColor="text1"/>
      </w:rPr>
      <w:tblPr/>
      <w:tcPr>
        <w:shd w:val="clear" w:color="auto" w:fill="CDCCCD"/>
      </w:tcPr>
    </w:tblStylePr>
    <w:tblStylePr w:type="firstCol">
      <w:pPr>
        <w:wordWrap/>
        <w:jc w:val="left"/>
      </w:pPr>
      <w:rPr>
        <w:rFonts w:asciiTheme="majorHAnsi" w:hAnsiTheme="majorHAnsi"/>
        <w:b w:val="0"/>
        <w:color w:val="1D1D1B" w:themeColor="text1"/>
      </w:rPr>
      <w:tblPr/>
      <w:tcPr>
        <w:shd w:val="clear" w:color="auto" w:fill="BDDEE8" w:themeFill="accent6" w:themeFillTint="66"/>
      </w:tcPr>
    </w:tblStylePr>
    <w:tblStylePr w:type="band1Horz">
      <w:tblPr/>
      <w:tcPr>
        <w:shd w:val="clear" w:color="auto" w:fill="BDDEE8" w:themeFill="accent6" w:themeFillTint="66"/>
      </w:tcPr>
    </w:tblStylePr>
    <w:tblStylePr w:type="band2Horz">
      <w:tblPr/>
      <w:tcPr>
        <w:shd w:val="clear" w:color="auto" w:fill="DEEEF3" w:themeFill="accent6" w:themeFillTint="33"/>
      </w:tcPr>
    </w:tblStylePr>
  </w:style>
  <w:style w:type="character" w:styleId="IntenseEmphasis">
    <w:name w:val="Intense Emphasis"/>
    <w:basedOn w:val="DefaultParagraphFont"/>
    <w:uiPriority w:val="99"/>
    <w:qFormat/>
    <w:rsid w:val="00BF2237"/>
    <w:rPr>
      <w:i/>
      <w:iCs/>
      <w:color w:val="7D2B3F" w:themeColor="accent1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BF2237"/>
    <w:rPr>
      <w:color w:val="1D1D1B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yulang.com.au/starburst-indigenous-evaluations/mawang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yulang.com.au/starburst-indigenous-evaluations/mawang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svg"/><Relationship Id="rId1" Type="http://schemas.openxmlformats.org/officeDocument/2006/relationships/image" Target="media/image10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svg"/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svg"/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4.svg"/><Relationship Id="rId2" Type="http://schemas.openxmlformats.org/officeDocument/2006/relationships/image" Target="media/image13.png"/><Relationship Id="rId1" Type="http://schemas.openxmlformats.org/officeDocument/2006/relationships/image" Target="media/image12.png"/><Relationship Id="rId5" Type="http://schemas.openxmlformats.org/officeDocument/2006/relationships/image" Target="media/image16.png"/><Relationship Id="rId4" Type="http://schemas.openxmlformats.org/officeDocument/2006/relationships/image" Target="media/image1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kRagg\Yulang%20Indigenous%20Evaluation\Yulang%20CloudShare%20-%20Documents\General\Templates\Y%20temp%20dreaming%2026.dotx" TargetMode="External"/></Relationships>
</file>

<file path=word/theme/theme1.xml><?xml version="1.0" encoding="utf-8"?>
<a:theme xmlns:a="http://schemas.openxmlformats.org/drawingml/2006/main" name="Office Theme">
  <a:themeElements>
    <a:clrScheme name="Yulang">
      <a:dk1>
        <a:srgbClr val="1D1D1B"/>
      </a:dk1>
      <a:lt1>
        <a:sysClr val="window" lastClr="FFFFFF"/>
      </a:lt1>
      <a:dk2>
        <a:srgbClr val="11264B"/>
      </a:dk2>
      <a:lt2>
        <a:srgbClr val="D0CECE"/>
      </a:lt2>
      <a:accent1>
        <a:srgbClr val="A83A55"/>
      </a:accent1>
      <a:accent2>
        <a:srgbClr val="5F2756"/>
      </a:accent2>
      <a:accent3>
        <a:srgbClr val="F8A255"/>
      </a:accent3>
      <a:accent4>
        <a:srgbClr val="E14B56"/>
      </a:accent4>
      <a:accent5>
        <a:srgbClr val="004757"/>
      </a:accent5>
      <a:accent6>
        <a:srgbClr val="5BAEC7"/>
      </a:accent6>
      <a:hlink>
        <a:srgbClr val="1D1D1B"/>
      </a:hlink>
      <a:folHlink>
        <a:srgbClr val="1D1D1B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B6798C6E7A23458F76344EED95892C" ma:contentTypeVersion="16" ma:contentTypeDescription="Create a new document." ma:contentTypeScope="" ma:versionID="a1bfcc0845c76be33d0c0d9379bad11e">
  <xsd:schema xmlns:xsd="http://www.w3.org/2001/XMLSchema" xmlns:xs="http://www.w3.org/2001/XMLSchema" xmlns:p="http://schemas.microsoft.com/office/2006/metadata/properties" xmlns:ns2="b6e9123d-3ac4-414f-bd38-53ee971d9865" xmlns:ns3="c226c117-e745-45eb-b854-48e3d431d5b6" targetNamespace="http://schemas.microsoft.com/office/2006/metadata/properties" ma:root="true" ma:fieldsID="c96471183f301742d6191a343eae6e9e" ns2:_="" ns3:_="">
    <xsd:import namespace="b6e9123d-3ac4-414f-bd38-53ee971d9865"/>
    <xsd:import namespace="c226c117-e745-45eb-b854-48e3d431d5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9123d-3ac4-414f-bd38-53ee971d98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e7b191d-b805-4b19-8f7c-191714cd18e0}" ma:internalName="TaxCatchAll" ma:showField="CatchAllData" ma:web="b6e9123d-3ac4-414f-bd38-53ee971d98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6c117-e745-45eb-b854-48e3d431d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6c214d0-f64d-4145-aab1-ebdefbcf12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6e9123d-3ac4-414f-bd38-53ee971d9865" xsi:nil="true"/>
    <lcf76f155ced4ddcb4097134ff3c332f xmlns="c226c117-e745-45eb-b854-48e3d431d5b6">
      <Terms xmlns="http://schemas.microsoft.com/office/infopath/2007/PartnerControls"/>
    </lcf76f155ced4ddcb4097134ff3c332f>
    <SharedWithUsers xmlns="b6e9123d-3ac4-414f-bd38-53ee971d9865">
      <UserInfo>
        <DisplayName/>
        <AccountId xsi:nil="true"/>
        <AccountType/>
      </UserInfo>
    </SharedWithUsers>
    <MediaLengthInSeconds xmlns="c226c117-e745-45eb-b854-48e3d431d5b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42E05A-AA7A-434C-AE59-D0A00421B5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e9123d-3ac4-414f-bd38-53ee971d9865"/>
    <ds:schemaRef ds:uri="c226c117-e745-45eb-b854-48e3d431d5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229D89-B441-4463-9921-6F5196D87B01}">
  <ds:schemaRefs>
    <ds:schemaRef ds:uri="http://schemas.microsoft.com/office/2006/metadata/properties"/>
    <ds:schemaRef ds:uri="http://schemas.microsoft.com/office/infopath/2007/PartnerControls"/>
    <ds:schemaRef ds:uri="b6e9123d-3ac4-414f-bd38-53ee971d9865"/>
    <ds:schemaRef ds:uri="c226c117-e745-45eb-b854-48e3d431d5b6"/>
  </ds:schemaRefs>
</ds:datastoreItem>
</file>

<file path=customXml/itemProps3.xml><?xml version="1.0" encoding="utf-8"?>
<ds:datastoreItem xmlns:ds="http://schemas.openxmlformats.org/officeDocument/2006/customXml" ds:itemID="{0B386D66-9256-49F3-BB64-CB56E6A088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E62014-6689-42CE-989D-34074851E0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 temp dreaming 26</Template>
  <TotalTime>6</TotalTime>
  <Pages>6</Pages>
  <Words>883</Words>
  <Characters>5744</Characters>
  <Application>Microsoft Office Word</Application>
  <DocSecurity>0</DocSecurity>
  <Lines>337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Ragg</dc:creator>
  <cp:lastModifiedBy>Mark Ragg</cp:lastModifiedBy>
  <cp:revision>1</cp:revision>
  <dcterms:created xsi:type="dcterms:W3CDTF">2026-04-15T10:32:00Z</dcterms:created>
  <dcterms:modified xsi:type="dcterms:W3CDTF">2026-04-15T10:38:00Z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0x01010045B6798C6E7A23458F76344EED95892C</vt:lpwstr>
  </property>
  <property fmtid="{D5CDD505-2E9C-101B-9397-08002B2CF9AE}" pid="3" name="Order">
    <vt:r8>962600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MediaServiceImageTags">
    <vt:lpwstr/>
  </property>
</Properties>
</file>